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Mkatabulky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4620"/>
        <w:gridCol w:w="4647"/>
        <w:gridCol w:w="5133"/>
      </w:tblGrid>
      <w:tr w:rsidR="00F627CE" w:rsidRPr="00E7314A" w:rsidTr="00623BAC">
        <w:tc>
          <w:tcPr>
            <w:tcW w:w="14400" w:type="dxa"/>
            <w:gridSpan w:val="3"/>
            <w:tcBorders>
              <w:top w:val="single" w:sz="24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:rsidR="00D90CAB" w:rsidRPr="00E7314A" w:rsidRDefault="00B601EC" w:rsidP="003204C4">
            <w:pPr>
              <w:pStyle w:val="Nzev"/>
            </w:pPr>
            <w:sdt>
              <w:sdtPr>
                <w:rPr>
                  <w:sz w:val="160"/>
                  <w:szCs w:val="160"/>
                </w:rPr>
                <w:alias w:val="Pozice"/>
                <w:tag w:val=""/>
                <w:id w:val="-562411520"/>
                <w:placeholder>
                  <w:docPart w:val="E94230FA71554BF694B323FDC0E0F756"/>
                </w:placeholder>
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<w15:appearance w15:val="hidden"/>
                <w:text/>
              </w:sdtPr>
              <w:sdtContent>
                <w:r w:rsidR="00D54819">
                  <w:rPr>
                    <w:sz w:val="160"/>
                    <w:szCs w:val="160"/>
                  </w:rPr>
                  <w:t>ŠKOLNÍ NOVINY</w:t>
                </w:r>
              </w:sdtContent>
            </w:sdt>
          </w:p>
        </w:tc>
      </w:tr>
      <w:tr w:rsidR="00F627CE" w:rsidRPr="00E7314A" w:rsidTr="00623BAC">
        <w:tc>
          <w:tcPr>
            <w:tcW w:w="14400" w:type="dxa"/>
            <w:gridSpan w:val="3"/>
            <w:tcBorders>
              <w:top w:val="single" w:sz="24" w:space="0" w:color="808080" w:themeColor="background1" w:themeShade="80"/>
            </w:tcBorders>
            <w:tcMar>
              <w:top w:w="432" w:type="dxa"/>
              <w:bottom w:w="432" w:type="dxa"/>
            </w:tcMar>
            <w:vAlign w:val="center"/>
          </w:tcPr>
          <w:p w:rsidR="00D90CAB" w:rsidRPr="00B07207" w:rsidRDefault="00B07207" w:rsidP="00A4086C">
            <w:pPr>
              <w:pStyle w:val="Podnadpis"/>
              <w:rPr>
                <w:rFonts w:asciiTheme="minorHAnsi" w:hAnsiTheme="minorHAnsi" w:cstheme="minorHAnsi"/>
              </w:rPr>
            </w:pPr>
            <w:r w:rsidRPr="00B07207">
              <w:rPr>
                <w:rFonts w:asciiTheme="minorHAnsi" w:hAnsiTheme="minorHAnsi" w:cstheme="minorHAnsi"/>
              </w:rPr>
              <w:t>NOVINY ZE ŠKOLY VE STĚŽERÁCH</w:t>
            </w:r>
          </w:p>
        </w:tc>
      </w:tr>
      <w:tr w:rsidR="00F2366D" w:rsidRPr="00E7314A" w:rsidTr="00AF5961">
        <w:tc>
          <w:tcPr>
            <w:tcW w:w="4892" w:type="dxa"/>
            <w:vMerge w:val="restart"/>
            <w:tcMar>
              <w:bottom w:w="403" w:type="dxa"/>
            </w:tcMar>
          </w:tcPr>
          <w:p w:rsidR="003204C4" w:rsidRPr="00E7314A" w:rsidRDefault="003204C4" w:rsidP="00E674D6">
            <w:r w:rsidRPr="00E7314A">
              <w:rPr>
                <w:noProof/>
                <w:lang w:eastAsia="cs-CZ"/>
              </w:rPr>
              <w:drawing>
                <wp:anchor distT="0" distB="0" distL="114300" distR="114300" simplePos="0" relativeHeight="251687936" behindDoc="0" locked="0" layoutInCell="1" allowOverlap="1" wp14:anchorId="07D0D53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635</wp:posOffset>
                  </wp:positionV>
                  <wp:extent cx="3017520" cy="3155950"/>
                  <wp:effectExtent l="0" t="0" r="0" b="6350"/>
                  <wp:wrapTopAndBottom/>
                  <wp:docPr id="75" name="Obrázek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Obrázek1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315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204C4" w:rsidRPr="001C78BB" w:rsidRDefault="001C78BB" w:rsidP="001C78BB">
            <w:pPr>
              <w:pStyle w:val="Titulekobrzku"/>
              <w:jc w:val="right"/>
              <w:rPr>
                <w:rFonts w:hAnsi="Arial" w:cs="Arial"/>
              </w:rPr>
            </w:pPr>
            <w:r w:rsidRPr="001C78BB">
              <w:rPr>
                <w:rFonts w:hAnsi="Arial" w:cs="Arial"/>
              </w:rPr>
              <w:t>LOGO: Sofie Šmídová</w:t>
            </w:r>
          </w:p>
          <w:p w:rsidR="00172E4F" w:rsidRPr="00E7314A" w:rsidRDefault="00172E4F" w:rsidP="00A4086C"/>
          <w:p w:rsidR="003204C4" w:rsidRPr="00E7314A" w:rsidRDefault="00F2366D" w:rsidP="000F71CB">
            <w:r w:rsidRPr="00F2366D">
              <w:rPr>
                <w:noProof/>
              </w:rPr>
              <w:drawing>
                <wp:inline distT="0" distB="0" distL="0" distR="0" wp14:anchorId="71A15A94" wp14:editId="2CF6FCC6">
                  <wp:extent cx="2964180" cy="4160520"/>
                  <wp:effectExtent l="0" t="0" r="7620" b="0"/>
                  <wp:docPr id="74" name="Obrázek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r="14693"/>
                          <a:stretch/>
                        </pic:blipFill>
                        <pic:spPr bwMode="auto">
                          <a:xfrm>
                            <a:off x="0" y="0"/>
                            <a:ext cx="2964437" cy="4160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204C4" w:rsidRPr="001C78BB" w:rsidRDefault="00F2366D" w:rsidP="00AF5961">
            <w:pPr>
              <w:pStyle w:val="Titulekobrzku"/>
              <w:jc w:val="right"/>
              <w:rPr>
                <w:rFonts w:hAnsi="Arial" w:cs="Arial"/>
              </w:rPr>
            </w:pPr>
            <w:r>
              <w:rPr>
                <w:rFonts w:hAnsi="Arial" w:cs="Arial"/>
              </w:rPr>
              <w:t>SNĚHULÁK:</w:t>
            </w:r>
            <w:r w:rsidR="001C78BB" w:rsidRPr="001C78BB">
              <w:rPr>
                <w:rFonts w:hAnsi="Arial" w:cs="Arial"/>
              </w:rPr>
              <w:t xml:space="preserve"> Denis Kantor</w:t>
            </w:r>
          </w:p>
        </w:tc>
        <w:tc>
          <w:tcPr>
            <w:tcW w:w="9508" w:type="dxa"/>
            <w:gridSpan w:val="2"/>
            <w:tcMar>
              <w:left w:w="288" w:type="dxa"/>
            </w:tcMar>
          </w:tcPr>
          <w:p w:rsidR="003204C4" w:rsidRPr="00E7314A" w:rsidRDefault="00F2366D" w:rsidP="000F71CB">
            <w:r w:rsidRPr="00F2366D">
              <w:rPr>
                <w:noProof/>
                <w:lang w:eastAsia="cs-CZ"/>
              </w:rPr>
              <w:drawing>
                <wp:inline distT="0" distB="0" distL="0" distR="0" wp14:anchorId="337BA3AD" wp14:editId="06F4AC90">
                  <wp:extent cx="6195060" cy="4038600"/>
                  <wp:effectExtent l="0" t="0" r="0" b="0"/>
                  <wp:docPr id="86" name="Obrázek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5618" cy="4038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04C4" w:rsidRPr="00E7314A" w:rsidRDefault="00F2366D" w:rsidP="003204C4">
            <w:pPr>
              <w:pStyle w:val="Nadpis1"/>
            </w:pPr>
            <w:r>
              <w:t>Zimní období</w:t>
            </w:r>
            <w:r w:rsidR="00B07207">
              <w:t xml:space="preserve"> v</w:t>
            </w:r>
            <w:r w:rsidR="004B15A7">
              <w:t> naší škole</w:t>
            </w:r>
          </w:p>
        </w:tc>
      </w:tr>
      <w:tr w:rsidR="00F2366D" w:rsidRPr="005C4C08" w:rsidTr="00AF5961">
        <w:tc>
          <w:tcPr>
            <w:tcW w:w="4892" w:type="dxa"/>
            <w:vMerge/>
            <w:tcMar>
              <w:bottom w:w="403" w:type="dxa"/>
            </w:tcMar>
          </w:tcPr>
          <w:p w:rsidR="003204C4" w:rsidRPr="00E7314A" w:rsidRDefault="003204C4" w:rsidP="00E674D6">
            <w:pPr>
              <w:rPr>
                <w:noProof/>
                <w:lang w:eastAsia="en-AU"/>
              </w:rPr>
            </w:pPr>
          </w:p>
        </w:tc>
        <w:tc>
          <w:tcPr>
            <w:tcW w:w="4737" w:type="dxa"/>
            <w:tcMar>
              <w:left w:w="288" w:type="dxa"/>
            </w:tcMar>
          </w:tcPr>
          <w:p w:rsidR="003204C4" w:rsidRPr="00E7314A" w:rsidRDefault="004B15A7" w:rsidP="00472B66">
            <w:pPr>
              <w:pStyle w:val="Jmnoautora"/>
              <w:jc w:val="both"/>
            </w:pPr>
            <w:r>
              <w:t>SÁRA PECHANCOVÁ</w:t>
            </w:r>
          </w:p>
          <w:p w:rsidR="00D30F48" w:rsidRDefault="00D30F48" w:rsidP="00472B66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Milí čtenáři, </w:t>
            </w:r>
          </w:p>
          <w:p w:rsidR="00A53D22" w:rsidRDefault="00CB7289" w:rsidP="00472B66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zima se již pomalu překlápí v jaro a my na ni můžeme mít jen krásné vzpomínky.</w:t>
            </w:r>
          </w:p>
          <w:p w:rsidR="00D517DD" w:rsidRDefault="00CB7289" w:rsidP="00472B66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Ačkoli letos bylo sněhu málo, i tak se čtvrtému a pátému ročníku podařilo vyjet na zimní sportovně poznávací kurz.</w:t>
            </w:r>
          </w:p>
          <w:p w:rsidR="00A53D22" w:rsidRDefault="00CB7289" w:rsidP="00472B66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Přestože ani letos jsme neslavili masopust </w:t>
            </w:r>
            <w:r w:rsidR="00A53D22">
              <w:rPr>
                <w:sz w:val="32"/>
                <w:szCs w:val="32"/>
              </w:rPr>
              <w:t xml:space="preserve">s celou obcí, užili jsme si jej alespoň ve třídách. </w:t>
            </w:r>
          </w:p>
          <w:p w:rsidR="0061478E" w:rsidRPr="00D30F48" w:rsidRDefault="00A53D22" w:rsidP="00472B66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Když zavzpomínáme na Vánoce, jistě nás zamrzí, že jsme ani letos nerozsvěcovali tradičně vánoční </w:t>
            </w:r>
            <w:r w:rsidRPr="00DB66B0">
              <w:rPr>
                <w:sz w:val="32"/>
                <w:szCs w:val="32"/>
                <w:highlight w:val="yellow"/>
              </w:rPr>
              <w:t xml:space="preserve">stěžerskou lípu, ale i tak se nám podařilo si zapívat a nahrané písně </w:t>
            </w:r>
            <w:r w:rsidR="00B601EC" w:rsidRPr="00DB66B0">
              <w:rPr>
                <w:sz w:val="32"/>
                <w:szCs w:val="32"/>
                <w:highlight w:val="yellow"/>
              </w:rPr>
              <w:t>zazněly</w:t>
            </w:r>
            <w:r w:rsidRPr="00DB66B0">
              <w:rPr>
                <w:sz w:val="32"/>
                <w:szCs w:val="32"/>
                <w:highlight w:val="yellow"/>
              </w:rPr>
              <w:t xml:space="preserve"> v rozhlase.</w:t>
            </w:r>
          </w:p>
        </w:tc>
        <w:tc>
          <w:tcPr>
            <w:tcW w:w="4771" w:type="dxa"/>
            <w:tcMar>
              <w:left w:w="288" w:type="dxa"/>
            </w:tcMar>
          </w:tcPr>
          <w:p w:rsidR="00472B66" w:rsidRDefault="00472B66" w:rsidP="00472B66">
            <w:pPr>
              <w:jc w:val="both"/>
              <w:rPr>
                <w:sz w:val="32"/>
                <w:szCs w:val="32"/>
              </w:rPr>
            </w:pPr>
          </w:p>
          <w:p w:rsidR="00472B66" w:rsidRDefault="00472B66" w:rsidP="00472B66">
            <w:pPr>
              <w:jc w:val="both"/>
              <w:rPr>
                <w:sz w:val="32"/>
                <w:szCs w:val="32"/>
              </w:rPr>
            </w:pPr>
          </w:p>
          <w:p w:rsidR="002F7803" w:rsidRDefault="00A53D22" w:rsidP="002F7803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Je pravdou, že mnohé zimní události jsme nemohli dělat v plné síle, tak jako v letech předchozích</w:t>
            </w:r>
            <w:r w:rsidR="007A5D11">
              <w:rPr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Nicméně každou </w:t>
            </w:r>
            <w:r w:rsidR="007A5D11">
              <w:rPr>
                <w:sz w:val="32"/>
                <w:szCs w:val="32"/>
              </w:rPr>
              <w:t xml:space="preserve">akcičku </w:t>
            </w:r>
            <w:r>
              <w:rPr>
                <w:sz w:val="32"/>
                <w:szCs w:val="32"/>
              </w:rPr>
              <w:t>jsme se snažili přizpůsobit situaci</w:t>
            </w:r>
            <w:r w:rsidR="002F7803">
              <w:rPr>
                <w:sz w:val="32"/>
                <w:szCs w:val="32"/>
              </w:rPr>
              <w:t>,</w:t>
            </w:r>
            <w:r>
              <w:rPr>
                <w:sz w:val="32"/>
                <w:szCs w:val="32"/>
              </w:rPr>
              <w:t xml:space="preserve"> a i přes mnohé nesnáze jsme si </w:t>
            </w:r>
            <w:r w:rsidR="00D16639">
              <w:rPr>
                <w:sz w:val="32"/>
                <w:szCs w:val="32"/>
              </w:rPr>
              <w:t>všechny akce</w:t>
            </w:r>
            <w:r>
              <w:rPr>
                <w:sz w:val="32"/>
                <w:szCs w:val="32"/>
              </w:rPr>
              <w:t xml:space="preserve"> </w:t>
            </w:r>
            <w:r w:rsidR="007A5D11">
              <w:rPr>
                <w:sz w:val="32"/>
                <w:szCs w:val="32"/>
              </w:rPr>
              <w:t xml:space="preserve">v </w:t>
            </w:r>
            <w:r>
              <w:rPr>
                <w:sz w:val="32"/>
                <w:szCs w:val="32"/>
              </w:rPr>
              <w:t>naší škol</w:t>
            </w:r>
            <w:r w:rsidR="007A5D11">
              <w:rPr>
                <w:sz w:val="32"/>
                <w:szCs w:val="32"/>
              </w:rPr>
              <w:t>e</w:t>
            </w:r>
            <w:r>
              <w:rPr>
                <w:sz w:val="32"/>
                <w:szCs w:val="32"/>
              </w:rPr>
              <w:t xml:space="preserve"> plně užíval</w:t>
            </w:r>
            <w:r w:rsidR="002F7803">
              <w:rPr>
                <w:sz w:val="32"/>
                <w:szCs w:val="32"/>
              </w:rPr>
              <w:t xml:space="preserve">i. </w:t>
            </w:r>
          </w:p>
          <w:p w:rsidR="002F7803" w:rsidRDefault="002F7803" w:rsidP="002F7803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O všech těchto </w:t>
            </w:r>
            <w:r w:rsidR="00D16639">
              <w:rPr>
                <w:sz w:val="32"/>
                <w:szCs w:val="32"/>
              </w:rPr>
              <w:t>událostech</w:t>
            </w:r>
            <w:r>
              <w:rPr>
                <w:sz w:val="32"/>
                <w:szCs w:val="32"/>
              </w:rPr>
              <w:t xml:space="preserve"> se dočtete právě v našem časopise. Můžete v něm nalézt také recepty na bábovku či lojové koule pro ptáčky, recenzi o filmu Spider</w:t>
            </w:r>
            <w:r w:rsidR="00B40E50">
              <w:rPr>
                <w:sz w:val="32"/>
                <w:szCs w:val="32"/>
              </w:rPr>
              <w:t>-</w:t>
            </w:r>
            <w:r>
              <w:rPr>
                <w:sz w:val="32"/>
                <w:szCs w:val="32"/>
              </w:rPr>
              <w:t xml:space="preserve">man: </w:t>
            </w:r>
            <w:r w:rsidR="00B40E50">
              <w:rPr>
                <w:sz w:val="32"/>
                <w:szCs w:val="32"/>
              </w:rPr>
              <w:t>Bez</w:t>
            </w:r>
            <w:r>
              <w:rPr>
                <w:sz w:val="32"/>
                <w:szCs w:val="32"/>
              </w:rPr>
              <w:t xml:space="preserve"> domova, článek o módě či rozhovor s paní učitelkou Klárou Metelkovou.</w:t>
            </w:r>
          </w:p>
          <w:p w:rsidR="00D517DD" w:rsidRDefault="002F7803" w:rsidP="002F7803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Čekají vás také básně, vtípky i luštění.  </w:t>
            </w:r>
          </w:p>
          <w:p w:rsidR="0061478E" w:rsidRDefault="0061478E" w:rsidP="00472B66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Přejeme Vám proto příjemné počtení</w:t>
            </w:r>
            <w:r w:rsidR="006D21E5">
              <w:rPr>
                <w:sz w:val="32"/>
                <w:szCs w:val="32"/>
              </w:rPr>
              <w:t>.</w:t>
            </w:r>
          </w:p>
          <w:p w:rsidR="0061478E" w:rsidRPr="00D517DD" w:rsidRDefault="0061478E" w:rsidP="00472B66">
            <w:pPr>
              <w:jc w:val="righ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Vaše redakce</w:t>
            </w:r>
          </w:p>
        </w:tc>
      </w:tr>
      <w:tr w:rsidR="005343CD" w:rsidRPr="00E7314A" w:rsidTr="00623BAC">
        <w:tc>
          <w:tcPr>
            <w:tcW w:w="14400" w:type="dxa"/>
            <w:gridSpan w:val="3"/>
            <w:tcBorders>
              <w:top w:val="single" w:sz="24" w:space="0" w:color="808080" w:themeColor="background1" w:themeShade="80"/>
            </w:tcBorders>
            <w:tcMar>
              <w:top w:w="187" w:type="dxa"/>
              <w:bottom w:w="230" w:type="dxa"/>
            </w:tcMar>
          </w:tcPr>
          <w:p w:rsidR="005343CD" w:rsidRPr="00E7314A" w:rsidRDefault="00B601EC" w:rsidP="000E3FFB">
            <w:pPr>
              <w:pStyle w:val="Zhlavvydn"/>
            </w:pPr>
            <w:sdt>
              <w:sdtPr>
                <w:id w:val="1259180961"/>
                <w:placeholder>
                  <w:docPart w:val="1AF2345B899440BA90E4CA89FC4E0082"/>
                </w:placeholder>
                <w:temporary/>
                <w:showingPlcHdr/>
                <w15:appearance w15:val="hidden"/>
                <w:text w:multiLine="1"/>
              </w:sdtPr>
              <w:sdtContent>
                <w:r w:rsidR="00DA71B3" w:rsidRPr="00AF5961">
                  <w:rPr>
                    <w:b/>
                    <w:sz w:val="32"/>
                    <w:szCs w:val="32"/>
                    <w:u w:val="single"/>
                    <w:lang w:bidi="cs-CZ"/>
                  </w:rPr>
                  <w:t>V TOMTO VYDÁNÍ</w:t>
                </w:r>
              </w:sdtContent>
            </w:sdt>
          </w:p>
        </w:tc>
      </w:tr>
      <w:tr w:rsidR="00F2366D" w:rsidRPr="00E7314A" w:rsidTr="00AF5961">
        <w:tc>
          <w:tcPr>
            <w:tcW w:w="4892" w:type="dxa"/>
          </w:tcPr>
          <w:p w:rsidR="006E596E" w:rsidRPr="00B07207" w:rsidRDefault="00D537AA" w:rsidP="00200FA9">
            <w:pPr>
              <w:pStyle w:val="Podnadpisvydn"/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noProof/>
                <w:lang w:bidi="cs-CZ"/>
              </w:rPr>
              <mc:AlternateContent>
                <mc:Choice Requires="wps">
                  <w:drawing>
                    <wp:anchor distT="45720" distB="45720" distL="114300" distR="114300" simplePos="0" relativeHeight="251801600" behindDoc="0" locked="0" layoutInCell="1" allowOverlap="1" wp14:anchorId="72A90CF2" wp14:editId="5A62A55C">
                      <wp:simplePos x="0" y="0"/>
                      <wp:positionH relativeFrom="column">
                        <wp:posOffset>-114299</wp:posOffset>
                      </wp:positionH>
                      <wp:positionV relativeFrom="paragraph">
                        <wp:posOffset>170815</wp:posOffset>
                      </wp:positionV>
                      <wp:extent cx="2179320" cy="1123950"/>
                      <wp:effectExtent l="0" t="0" r="0" b="0"/>
                      <wp:wrapNone/>
                      <wp:docPr id="78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79320" cy="11239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Default="00B601EC" w:rsidP="00F2366D">
                                  <w:pPr>
                                    <w:rPr>
                                      <w:rFonts w:cstheme="minorHAnsi"/>
                                      <w:b/>
                                      <w:color w:val="244061" w:themeColor="accent1" w:themeShade="8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color w:val="244061" w:themeColor="accent1" w:themeShade="80"/>
                                      <w:sz w:val="32"/>
                                      <w:szCs w:val="32"/>
                                    </w:rPr>
                                    <w:t>S PANÍ </w:t>
                                  </w:r>
                                </w:p>
                                <w:p w:rsidR="00B601EC" w:rsidRDefault="00B601EC" w:rsidP="00F2366D">
                                  <w:pPr>
                                    <w:rPr>
                                      <w:rFonts w:cstheme="minorHAnsi"/>
                                      <w:b/>
                                      <w:color w:val="244061" w:themeColor="accent1" w:themeShade="8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color w:val="244061" w:themeColor="accent1" w:themeShade="80"/>
                                      <w:sz w:val="32"/>
                                      <w:szCs w:val="32"/>
                                    </w:rPr>
                                    <w:t>UČITELKOU</w:t>
                                  </w:r>
                                </w:p>
                                <w:p w:rsidR="00B601EC" w:rsidRPr="00D537AA" w:rsidRDefault="00B601EC" w:rsidP="00F2366D">
                                  <w:pPr>
                                    <w:rPr>
                                      <w:rFonts w:cstheme="minorHAnsi"/>
                                      <w:b/>
                                      <w:color w:val="244061" w:themeColor="accent1" w:themeShade="8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color w:val="244061" w:themeColor="accent1" w:themeShade="80"/>
                                      <w:sz w:val="32"/>
                                      <w:szCs w:val="32"/>
                                    </w:rPr>
                                    <w:t>KLÁROU METELKOVOU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2A90CF2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2" o:spid="_x0000_s1026" type="#_x0000_t202" style="position:absolute;margin-left:-9pt;margin-top:13.45pt;width:171.6pt;height:88.5pt;z-index:251801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" filled="f" stroked="f">
                      <v:textbox>
                        <w:txbxContent>
                          <w:p w:rsidR="00B601EC" w:rsidRDefault="00B601EC" w:rsidP="00F2366D">
                            <w:pPr>
                              <w:rPr>
                                <w:rFonts w:cstheme="minorHAnsi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  <w:t>S PANÍ </w:t>
                            </w:r>
                          </w:p>
                          <w:p w:rsidR="00B601EC" w:rsidRDefault="00B601EC" w:rsidP="00F2366D">
                            <w:pPr>
                              <w:rPr>
                                <w:rFonts w:cstheme="minorHAnsi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  <w:t>UČITELKOU</w:t>
                            </w:r>
                          </w:p>
                          <w:p w:rsidR="00B601EC" w:rsidRPr="00D537AA" w:rsidRDefault="00B601EC" w:rsidP="00F2366D">
                            <w:pPr>
                              <w:rPr>
                                <w:rFonts w:cstheme="minorHAnsi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  <w:t>KLÁROU METELKOVOU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7677F">
              <w:rPr>
                <w:rFonts w:asciiTheme="minorHAnsi" w:hAnsiTheme="minorHAnsi" w:cstheme="minorHAnsi"/>
                <w:sz w:val="32"/>
                <w:szCs w:val="32"/>
              </w:rPr>
              <w:t>rozhovor</w:t>
            </w:r>
          </w:p>
        </w:tc>
        <w:tc>
          <w:tcPr>
            <w:tcW w:w="4737" w:type="dxa"/>
            <w:tcMar>
              <w:left w:w="288" w:type="dxa"/>
              <w:right w:w="0" w:type="dxa"/>
            </w:tcMar>
          </w:tcPr>
          <w:p w:rsidR="006E596E" w:rsidRPr="00B07207" w:rsidRDefault="0087677F" w:rsidP="00200FA9">
            <w:pPr>
              <w:pStyle w:val="Podnadpisvydn"/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Fonts w:asciiTheme="minorHAnsi" w:hAnsiTheme="minorHAnsi" w:cstheme="minorHAnsi"/>
                <w:sz w:val="32"/>
                <w:szCs w:val="32"/>
              </w:rPr>
              <w:t>školní akce</w:t>
            </w:r>
          </w:p>
        </w:tc>
        <w:tc>
          <w:tcPr>
            <w:tcW w:w="4771" w:type="dxa"/>
            <w:tcMar>
              <w:left w:w="288" w:type="dxa"/>
            </w:tcMar>
          </w:tcPr>
          <w:p w:rsidR="006E596E" w:rsidRPr="00B07207" w:rsidRDefault="00D537AA" w:rsidP="00200FA9">
            <w:pPr>
              <w:pStyle w:val="Podnadpisvydn"/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noProof/>
                <w:lang w:bidi="cs-CZ"/>
              </w:rPr>
              <mc:AlternateContent>
                <mc:Choice Requires="wps">
                  <w:drawing>
                    <wp:anchor distT="45720" distB="45720" distL="114300" distR="114300" simplePos="0" relativeHeight="251799552" behindDoc="0" locked="0" layoutInCell="1" allowOverlap="1">
                      <wp:simplePos x="0" y="0"/>
                      <wp:positionH relativeFrom="column">
                        <wp:posOffset>-99695</wp:posOffset>
                      </wp:positionH>
                      <wp:positionV relativeFrom="paragraph">
                        <wp:posOffset>133350</wp:posOffset>
                      </wp:positionV>
                      <wp:extent cx="2238375" cy="1123950"/>
                      <wp:effectExtent l="0" t="0" r="0" b="0"/>
                      <wp:wrapNone/>
                      <wp:docPr id="73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38375" cy="11239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Default="00B601EC">
                                  <w:pPr>
                                    <w:rPr>
                                      <w:rFonts w:cstheme="minorHAnsi"/>
                                      <w:b/>
                                      <w:color w:val="244061" w:themeColor="accent1" w:themeShade="80"/>
                                      <w:sz w:val="32"/>
                                      <w:szCs w:val="32"/>
                                    </w:rPr>
                                  </w:pPr>
                                  <w:r w:rsidRPr="00D537AA">
                                    <w:rPr>
                                      <w:rFonts w:cstheme="minorHAnsi"/>
                                      <w:b/>
                                      <w:color w:val="244061" w:themeColor="accent1" w:themeShade="80"/>
                                      <w:sz w:val="32"/>
                                      <w:szCs w:val="32"/>
                                    </w:rPr>
                                    <w:t>OKÉNKO</w:t>
                                  </w:r>
                                  <w:r>
                                    <w:rPr>
                                      <w:rFonts w:cstheme="minorHAnsi"/>
                                      <w:b/>
                                      <w:color w:val="244061" w:themeColor="accent1" w:themeShade="8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</w:p>
                                <w:p w:rsidR="00B601EC" w:rsidRDefault="00B601EC">
                                  <w:pPr>
                                    <w:rPr>
                                      <w:rFonts w:cstheme="minorHAnsi"/>
                                      <w:b/>
                                      <w:color w:val="244061" w:themeColor="accent1" w:themeShade="80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Default="00B601EC">
                                  <w:pPr>
                                    <w:rPr>
                                      <w:rFonts w:cstheme="minorHAnsi"/>
                                      <w:b/>
                                      <w:color w:val="244061" w:themeColor="accent1" w:themeShade="8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color w:val="244061" w:themeColor="accent1" w:themeShade="80"/>
                                      <w:sz w:val="32"/>
                                      <w:szCs w:val="32"/>
                                    </w:rPr>
                                    <w:t>ANGLIČTINÁŘSKÉ</w:t>
                                  </w:r>
                                </w:p>
                                <w:p w:rsidR="00B601EC" w:rsidRPr="00D537AA" w:rsidRDefault="00B601EC">
                                  <w:pPr>
                                    <w:rPr>
                                      <w:rFonts w:cstheme="minorHAnsi"/>
                                      <w:b/>
                                      <w:color w:val="244061" w:themeColor="accent1" w:themeShade="8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color w:val="244061" w:themeColor="accent1" w:themeShade="80"/>
                                      <w:sz w:val="32"/>
                                      <w:szCs w:val="32"/>
                                    </w:rPr>
                                    <w:t>OKÉNKO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margin-left:-7.85pt;margin-top:10.5pt;width:176.25pt;height:88.5pt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" filled="f" stroked="f">
                      <v:textbox>
                        <w:txbxContent>
                          <w:p w:rsidR="00B601EC" w:rsidRDefault="00B601EC">
                            <w:pPr>
                              <w:rPr>
                                <w:rFonts w:cstheme="minorHAnsi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</w:pPr>
                            <w:r w:rsidRPr="00D537AA">
                              <w:rPr>
                                <w:rFonts w:cstheme="minorHAnsi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  <w:t>OKÉNKO</w:t>
                            </w:r>
                            <w:r>
                              <w:rPr>
                                <w:rFonts w:cstheme="minorHAnsi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B601EC" w:rsidRDefault="00B601EC">
                            <w:pPr>
                              <w:rPr>
                                <w:rFonts w:cstheme="minorHAnsi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</w:pPr>
                          </w:p>
                          <w:p w:rsidR="00B601EC" w:rsidRDefault="00B601EC">
                            <w:pPr>
                              <w:rPr>
                                <w:rFonts w:cstheme="minorHAnsi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  <w:t>ANGLIČTINÁŘSKÉ</w:t>
                            </w:r>
                          </w:p>
                          <w:p w:rsidR="00B601EC" w:rsidRPr="00D537AA" w:rsidRDefault="00B601EC">
                            <w:pPr>
                              <w:rPr>
                                <w:rFonts w:cstheme="minorHAnsi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  <w:t>OKÉNKO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07207" w:rsidRPr="00B07207">
              <w:rPr>
                <w:rFonts w:asciiTheme="minorHAnsi" w:hAnsiTheme="minorHAnsi" w:cstheme="minorHAnsi"/>
                <w:sz w:val="32"/>
                <w:szCs w:val="32"/>
              </w:rPr>
              <w:t xml:space="preserve">PŘÍRODOVĚDNÉ </w:t>
            </w:r>
          </w:p>
        </w:tc>
      </w:tr>
    </w:tbl>
    <w:p w:rsidR="00FF5323" w:rsidRDefault="004963DC">
      <w:pPr>
        <w:rPr>
          <w:lang w:bidi="cs-CZ"/>
        </w:rPr>
      </w:pPr>
      <w:r w:rsidRPr="00F2366D">
        <w:rPr>
          <w:rFonts w:hAnsi="Arial" w:cs="Arial"/>
          <w:noProof/>
        </w:rPr>
        <w:drawing>
          <wp:anchor distT="0" distB="0" distL="114300" distR="114300" simplePos="0" relativeHeight="251830272" behindDoc="1" locked="0" layoutInCell="1" allowOverlap="1" wp14:anchorId="1B19E1AF">
            <wp:simplePos x="0" y="0"/>
            <wp:positionH relativeFrom="column">
              <wp:posOffset>1531620</wp:posOffset>
            </wp:positionH>
            <wp:positionV relativeFrom="paragraph">
              <wp:posOffset>-267335</wp:posOffset>
            </wp:positionV>
            <wp:extent cx="1771015" cy="1371600"/>
            <wp:effectExtent l="0" t="0" r="635" b="0"/>
            <wp:wrapNone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3"/>
                    <a:stretch/>
                  </pic:blipFill>
                  <pic:spPr bwMode="auto">
                    <a:xfrm>
                      <a:off x="0" y="0"/>
                      <a:ext cx="1771015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D11" w:rsidRPr="00CB7289">
        <w:rPr>
          <w:noProof/>
          <w:lang w:bidi="cs-CZ"/>
        </w:rPr>
        <w:drawing>
          <wp:anchor distT="0" distB="0" distL="114300" distR="114300" simplePos="0" relativeHeight="251831296" behindDoc="0" locked="0" layoutInCell="1" allowOverlap="1" wp14:anchorId="5B315A87">
            <wp:simplePos x="0" y="0"/>
            <wp:positionH relativeFrom="margin">
              <wp:posOffset>3543300</wp:posOffset>
            </wp:positionH>
            <wp:positionV relativeFrom="paragraph">
              <wp:posOffset>-46355</wp:posOffset>
            </wp:positionV>
            <wp:extent cx="1996440" cy="1173480"/>
            <wp:effectExtent l="0" t="0" r="3810" b="7620"/>
            <wp:wrapNone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440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7803">
        <w:rPr>
          <w:noProof/>
          <w:lang w:bidi="cs-CZ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page">
              <wp:posOffset>7940040</wp:posOffset>
            </wp:positionH>
            <wp:positionV relativeFrom="paragraph">
              <wp:posOffset>-732155</wp:posOffset>
            </wp:positionV>
            <wp:extent cx="1802765" cy="1851660"/>
            <wp:effectExtent l="0" t="0" r="6985" b="0"/>
            <wp:wrapNone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SRNKA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765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677F" w:rsidRDefault="0087677F">
      <w:pPr>
        <w:rPr>
          <w:lang w:bidi="cs-CZ"/>
        </w:rPr>
      </w:pPr>
    </w:p>
    <w:p w:rsidR="00A15039" w:rsidRDefault="00FF5323">
      <w:pPr>
        <w:rPr>
          <w:lang w:bidi="cs-CZ"/>
        </w:rPr>
      </w:pPr>
      <w:r>
        <w:rPr>
          <w:lang w:bidi="cs-CZ"/>
        </w:rPr>
        <w:tab/>
      </w:r>
      <w:r>
        <w:rPr>
          <w:lang w:bidi="cs-CZ"/>
        </w:rPr>
        <w:tab/>
      </w:r>
    </w:p>
    <w:p w:rsidR="0087677F" w:rsidRDefault="0087677F">
      <w:pPr>
        <w:rPr>
          <w:lang w:bidi="cs-CZ"/>
        </w:rPr>
      </w:pPr>
    </w:p>
    <w:p w:rsidR="0087677F" w:rsidRPr="00E7314A" w:rsidRDefault="0087677F"/>
    <w:tbl>
      <w:tblPr>
        <w:tblW w:w="5008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62"/>
        <w:gridCol w:w="4961"/>
        <w:gridCol w:w="4500"/>
      </w:tblGrid>
      <w:tr w:rsidR="00E87711" w:rsidRPr="00E7314A" w:rsidTr="001D13F2">
        <w:trPr>
          <w:trHeight w:val="250"/>
        </w:trPr>
        <w:tc>
          <w:tcPr>
            <w:tcW w:w="9923" w:type="dxa"/>
            <w:gridSpan w:val="2"/>
            <w:tcBorders>
              <w:top w:val="single" w:sz="24" w:space="0" w:color="808080" w:themeColor="background1" w:themeShade="80"/>
            </w:tcBorders>
            <w:tcMar>
              <w:top w:w="259" w:type="dxa"/>
              <w:bottom w:w="259" w:type="dxa"/>
              <w:right w:w="360" w:type="dxa"/>
            </w:tcMar>
          </w:tcPr>
          <w:p w:rsidR="00C722CA" w:rsidRPr="004B15A7" w:rsidRDefault="00AB13A5" w:rsidP="00C722CA">
            <w:pPr>
              <w:pStyle w:val="Klovslovo"/>
              <w:rPr>
                <w:rFonts w:ascii="Cambria" w:hAnsi="Cambria"/>
              </w:rPr>
            </w:pPr>
            <w:r w:rsidRPr="00E7314A">
              <w:rPr>
                <w:noProof/>
                <w:lang w:eastAsia="cs-CZ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4864" behindDoc="1" locked="0" layoutInCell="1" allowOverlap="1" wp14:anchorId="3179A6D2" wp14:editId="5570EF8B">
                      <wp:simplePos x="0" y="0"/>
                      <wp:positionH relativeFrom="column">
                        <wp:posOffset>6323308</wp:posOffset>
                      </wp:positionH>
                      <wp:positionV relativeFrom="paragraph">
                        <wp:posOffset>-91526</wp:posOffset>
                      </wp:positionV>
                      <wp:extent cx="3281831" cy="9404059"/>
                      <wp:effectExtent l="0" t="0" r="0" b="6985"/>
                      <wp:wrapNone/>
                      <wp:docPr id="4" name="Obdélník 4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3281831" cy="940405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B2A339" id="Obdélník 49" o:spid="_x0000_s1026" style="position:absolute;margin-left:497.9pt;margin-top:-7.2pt;width:258.4pt;height:740.5pt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" fillcolor="#eeece1 [3214]" stroked="f"/>
                  </w:pict>
                </mc:Fallback>
              </mc:AlternateContent>
            </w:r>
            <w:r w:rsidR="00C025E2">
              <w:rPr>
                <w:rFonts w:ascii="Cambria" w:hAnsi="Cambria"/>
              </w:rPr>
              <w:t>ŠKOLNÍ AKCE</w:t>
            </w:r>
          </w:p>
          <w:p w:rsidR="00C722CA" w:rsidRPr="00E7314A" w:rsidRDefault="00007580" w:rsidP="00B7773C">
            <w:pPr>
              <w:pStyle w:val="Nadpis3"/>
            </w:pPr>
            <w:r>
              <w:rPr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>
                      <wp:simplePos x="0" y="0"/>
                      <wp:positionH relativeFrom="column">
                        <wp:posOffset>25616</wp:posOffset>
                      </wp:positionH>
                      <wp:positionV relativeFrom="paragraph">
                        <wp:posOffset>492293</wp:posOffset>
                      </wp:positionV>
                      <wp:extent cx="6007088" cy="0"/>
                      <wp:effectExtent l="0" t="19050" r="32385" b="19050"/>
                      <wp:wrapNone/>
                      <wp:docPr id="56" name="Přímá spojnice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007088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57301DB" id="Přímá spojnice 56" o:spid="_x0000_s1026" style="position:absolute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pt,38.75pt" to="475pt,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" strokecolor="#a5a5a5 [2092]" strokeweight="2.25pt"/>
                  </w:pict>
                </mc:Fallback>
              </mc:AlternateContent>
            </w:r>
            <w:r w:rsidR="00CA31B9">
              <w:t>Vzpomínka na Vánoce</w:t>
            </w:r>
          </w:p>
        </w:tc>
        <w:tc>
          <w:tcPr>
            <w:tcW w:w="4500" w:type="dxa"/>
            <w:vMerge w:val="restart"/>
            <w:tcBorders>
              <w:top w:val="single" w:sz="24" w:space="0" w:color="808080" w:themeColor="background1" w:themeShade="80"/>
            </w:tcBorders>
            <w:tcMar>
              <w:top w:w="259" w:type="dxa"/>
            </w:tcMar>
          </w:tcPr>
          <w:p w:rsidR="005C24B0" w:rsidRPr="00E7314A" w:rsidRDefault="0048631C" w:rsidP="00472B66">
            <w:pPr>
              <w:jc w:val="both"/>
            </w:pPr>
            <w:r w:rsidRPr="009B745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853824" behindDoc="0" locked="0" layoutInCell="1" allowOverlap="1" wp14:anchorId="735D46E4" wp14:editId="5C758759">
                      <wp:simplePos x="0" y="0"/>
                      <wp:positionH relativeFrom="column">
                        <wp:posOffset>332309</wp:posOffset>
                      </wp:positionH>
                      <wp:positionV relativeFrom="paragraph">
                        <wp:posOffset>7373362</wp:posOffset>
                      </wp:positionV>
                      <wp:extent cx="2360930" cy="1404620"/>
                      <wp:effectExtent l="0" t="0" r="0" b="0"/>
                      <wp:wrapNone/>
                      <wp:docPr id="113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9B7451" w:rsidRDefault="00B601EC" w:rsidP="0048631C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KOSTELÍČKY V ZIMĚ: Denis Kantor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35D46E4" id="_x0000_s1028" type="#_x0000_t202" style="position:absolute;left:0;text-align:left;margin-left:26.15pt;margin-top:580.6pt;width:185.9pt;height:110.6pt;z-index:25185382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" filled="f" stroked="f">
                      <v:textbox style="mso-fit-shape-to-text:t">
                        <w:txbxContent>
                          <w:p w:rsidR="00B601EC" w:rsidRPr="009B7451" w:rsidRDefault="00B601EC" w:rsidP="0048631C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KOSTELÍČKY V ZIMĚ: Denis Kantor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851776" behindDoc="0" locked="0" layoutInCell="1" allowOverlap="1">
                  <wp:simplePos x="0" y="0"/>
                  <wp:positionH relativeFrom="column">
                    <wp:posOffset>363167</wp:posOffset>
                  </wp:positionH>
                  <wp:positionV relativeFrom="paragraph">
                    <wp:posOffset>4068747</wp:posOffset>
                  </wp:positionV>
                  <wp:extent cx="2562187" cy="3224939"/>
                  <wp:effectExtent l="0" t="0" r="0" b="0"/>
                  <wp:wrapNone/>
                  <wp:docPr id="112" name="Obrázek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Snímek obrazovky 2022-03-16 131143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187" cy="3224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B745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850752" behindDoc="0" locked="0" layoutInCell="1" allowOverlap="1" wp14:anchorId="1654C7BC" wp14:editId="4D7F22FB">
                      <wp:simplePos x="0" y="0"/>
                      <wp:positionH relativeFrom="column">
                        <wp:posOffset>123082</wp:posOffset>
                      </wp:positionH>
                      <wp:positionV relativeFrom="paragraph">
                        <wp:posOffset>3635342</wp:posOffset>
                      </wp:positionV>
                      <wp:extent cx="2360930" cy="1404620"/>
                      <wp:effectExtent l="0" t="0" r="0" b="0"/>
                      <wp:wrapNone/>
                      <wp:docPr id="111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9B7451" w:rsidRDefault="00B601EC" w:rsidP="0048631C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POHLED Z OKNA: Sofie Šmídová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654C7BC" id="_x0000_s1029" type="#_x0000_t202" style="position:absolute;left:0;text-align:left;margin-left:9.7pt;margin-top:286.25pt;width:185.9pt;height:110.6pt;z-index:2518507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" filled="f" stroked="f">
                      <v:textbox style="mso-fit-shape-to-text:t">
                        <w:txbxContent>
                          <w:p w:rsidR="00B601EC" w:rsidRPr="009B7451" w:rsidRDefault="00B601EC" w:rsidP="0048631C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POHLED Z OKNA: Sofie Šmídová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848704" behindDoc="0" locked="0" layoutInCell="1" allowOverlap="1">
                  <wp:simplePos x="0" y="0"/>
                  <wp:positionH relativeFrom="column">
                    <wp:posOffset>138172</wp:posOffset>
                  </wp:positionH>
                  <wp:positionV relativeFrom="paragraph">
                    <wp:posOffset>1473233</wp:posOffset>
                  </wp:positionV>
                  <wp:extent cx="3064801" cy="2048948"/>
                  <wp:effectExtent l="0" t="0" r="2540" b="8890"/>
                  <wp:wrapNone/>
                  <wp:docPr id="109" name="Obrázek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Snímek obrazovky 2022-03-16 130021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4801" cy="2048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87711" w:rsidRPr="00E7314A" w:rsidTr="001D13F2">
        <w:trPr>
          <w:trHeight w:val="250"/>
        </w:trPr>
        <w:tc>
          <w:tcPr>
            <w:tcW w:w="4962" w:type="dxa"/>
            <w:tcMar>
              <w:right w:w="360" w:type="dxa"/>
            </w:tcMar>
          </w:tcPr>
          <w:p w:rsidR="00C722CA" w:rsidRPr="00E7314A" w:rsidRDefault="00CA31B9" w:rsidP="00C722CA">
            <w:pPr>
              <w:pStyle w:val="Jmnoautora"/>
            </w:pPr>
            <w:r>
              <w:t>Denis kantor</w:t>
            </w:r>
            <w:r w:rsidR="007C5746">
              <w:t>, Sára pechancová</w:t>
            </w:r>
          </w:p>
          <w:p w:rsidR="004963DC" w:rsidRDefault="004963DC" w:rsidP="00472B66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Vánoce jsou nekrásnějším svátkem v roce. Jsou to křesťanské svátky, které připomínají narození Ježíše Krista. </w:t>
            </w:r>
          </w:p>
          <w:p w:rsidR="001639F8" w:rsidRDefault="004963DC" w:rsidP="00472B66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Hlavní svátek připadá na 25. prosince (Hod boží Vánoční). Den předtím slavíme 24. prosince Štědrý den a 26.</w:t>
            </w:r>
            <w:r w:rsidR="00C61405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zase svátek svatého Štěpána.</w:t>
            </w:r>
          </w:p>
          <w:p w:rsidR="004963DC" w:rsidRDefault="004963DC" w:rsidP="00472B66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Vánoce by měly být svátky klidu, míru, pohody, kdy se sejde celá rodina. O Vánocích se dodržují tradice, které může mít každá rodina trochu jiné. </w:t>
            </w:r>
          </w:p>
          <w:p w:rsidR="004963DC" w:rsidRDefault="004963DC" w:rsidP="00472B66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Hlavní tradicí je štědrovečerní večeře a po ní čekání na Ježíška, který nám, pokud jsme hodní, naděluje krásné dárky. </w:t>
            </w:r>
          </w:p>
          <w:p w:rsidR="004963DC" w:rsidRDefault="004963DC" w:rsidP="00472B66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Mnoho tradic dodržujeme ještě před samotným Štědrým dnem. Krásn</w:t>
            </w:r>
            <w:r w:rsidR="007C5746">
              <w:rPr>
                <w:sz w:val="32"/>
                <w:szCs w:val="32"/>
              </w:rPr>
              <w:t xml:space="preserve">ým zvykem, který připadá na první adventní neděli, je rozsvěcování vánočního stromku. </w:t>
            </w:r>
          </w:p>
          <w:p w:rsidR="00D00C91" w:rsidRDefault="00D00C91" w:rsidP="00D00C91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Také </w:t>
            </w:r>
            <w:r w:rsidR="00D16639">
              <w:rPr>
                <w:sz w:val="32"/>
                <w:szCs w:val="32"/>
              </w:rPr>
              <w:t>v tomto školním roce</w:t>
            </w:r>
            <w:r>
              <w:rPr>
                <w:sz w:val="32"/>
                <w:szCs w:val="32"/>
              </w:rPr>
              <w:t xml:space="preserve"> jsme se na společné rozsvěcení naší stěžerské lípy moc těšili. Připravovali jsme bohatý program plný písniček a tanců.</w:t>
            </w:r>
          </w:p>
          <w:p w:rsidR="004D096C" w:rsidRPr="003807B2" w:rsidRDefault="008A7A63" w:rsidP="003807B2">
            <w:pPr>
              <w:rPr>
                <w:sz w:val="32"/>
                <w:szCs w:val="32"/>
              </w:rPr>
            </w:pPr>
            <w:r w:rsidRPr="00E7314A">
              <w:rPr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701248" behindDoc="1" locked="0" layoutInCell="1" allowOverlap="1" wp14:anchorId="29F32A0C" wp14:editId="70A0CC19">
                      <wp:simplePos x="0" y="0"/>
                      <wp:positionH relativeFrom="page">
                        <wp:posOffset>-457200</wp:posOffset>
                      </wp:positionH>
                      <wp:positionV relativeFrom="paragraph">
                        <wp:posOffset>190199</wp:posOffset>
                      </wp:positionV>
                      <wp:extent cx="10045700" cy="5401159"/>
                      <wp:effectExtent l="0" t="0" r="0" b="9525"/>
                      <wp:wrapNone/>
                      <wp:docPr id="32" name="Obdélník 4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0045700" cy="540115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B601EC" w:rsidRDefault="00B601EC" w:rsidP="001B4871">
                                  <w:pPr>
                                    <w:jc w:val="center"/>
                                  </w:pPr>
                                </w:p>
                                <w:p w:rsidR="00B601EC" w:rsidRDefault="00B601EC" w:rsidP="001B4871">
                                  <w:pPr>
                                    <w:jc w:val="center"/>
                                  </w:pPr>
                                </w:p>
                                <w:p w:rsidR="00B601EC" w:rsidRDefault="00B601EC" w:rsidP="001B4871">
                                  <w:pPr>
                                    <w:jc w:val="center"/>
                                  </w:pPr>
                                </w:p>
                                <w:p w:rsidR="00B601EC" w:rsidRDefault="00B601EC" w:rsidP="001B4871">
                                  <w:pPr>
                                    <w:jc w:val="center"/>
                                  </w:pPr>
                                </w:p>
                                <w:p w:rsidR="00B601EC" w:rsidRDefault="00B601EC" w:rsidP="001B4871">
                                  <w:pPr>
                                    <w:jc w:val="center"/>
                                  </w:pPr>
                                </w:p>
                                <w:p w:rsidR="00B601EC" w:rsidRDefault="00B601EC" w:rsidP="001B487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100000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F32A0C" id="Obdélník 49" o:spid="_x0000_s1030" style="position:absolute;margin-left:-36pt;margin-top:15pt;width:791pt;height:425.3pt;z-index:-251615232;visibility:visible;mso-wrap-style:square;mso-width-percent:100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100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" fillcolor="#eeece1 [3214]" stroked="f">
                      <v:textbox>
                        <w:txbxContent>
                          <w:p w:rsidR="00B601EC" w:rsidRDefault="00B601EC" w:rsidP="001B4871">
                            <w:pPr>
                              <w:jc w:val="center"/>
                            </w:pPr>
                          </w:p>
                          <w:p w:rsidR="00B601EC" w:rsidRDefault="00B601EC" w:rsidP="001B4871">
                            <w:pPr>
                              <w:jc w:val="center"/>
                            </w:pPr>
                          </w:p>
                          <w:p w:rsidR="00B601EC" w:rsidRDefault="00B601EC" w:rsidP="001B4871">
                            <w:pPr>
                              <w:jc w:val="center"/>
                            </w:pPr>
                          </w:p>
                          <w:p w:rsidR="00B601EC" w:rsidRDefault="00B601EC" w:rsidP="001B4871">
                            <w:pPr>
                              <w:jc w:val="center"/>
                            </w:pPr>
                          </w:p>
                          <w:p w:rsidR="00B601EC" w:rsidRDefault="00B601EC" w:rsidP="001B4871">
                            <w:pPr>
                              <w:jc w:val="center"/>
                            </w:pPr>
                          </w:p>
                          <w:p w:rsidR="00B601EC" w:rsidRDefault="00B601EC" w:rsidP="001B4871">
                            <w:pPr>
                              <w:jc w:val="center"/>
                            </w:pPr>
                          </w:p>
                        </w:txbxContent>
                      </v:textbox>
                      <w10:wrap anchorx="page"/>
                    </v:rect>
                  </w:pict>
                </mc:Fallback>
              </mc:AlternateContent>
            </w:r>
          </w:p>
        </w:tc>
        <w:tc>
          <w:tcPr>
            <w:tcW w:w="4961" w:type="dxa"/>
            <w:tcMar>
              <w:right w:w="360" w:type="dxa"/>
            </w:tcMar>
          </w:tcPr>
          <w:p w:rsidR="007C5746" w:rsidRPr="007C5746" w:rsidRDefault="007C5746" w:rsidP="00C722CA">
            <w:pPr>
              <w:rPr>
                <w:sz w:val="32"/>
                <w:szCs w:val="32"/>
              </w:rPr>
            </w:pPr>
          </w:p>
          <w:p w:rsidR="007C5746" w:rsidRPr="007C5746" w:rsidRDefault="007C5746" w:rsidP="00C722CA"/>
          <w:p w:rsidR="007C5746" w:rsidRDefault="00D16639" w:rsidP="007C5746">
            <w:pPr>
              <w:jc w:val="both"/>
              <w:rPr>
                <w:sz w:val="32"/>
                <w:szCs w:val="32"/>
              </w:rPr>
            </w:pPr>
            <w:r w:rsidRPr="00B601EC">
              <w:rPr>
                <w:sz w:val="32"/>
                <w:szCs w:val="32"/>
                <w:highlight w:val="yellow"/>
              </w:rPr>
              <w:t>Tento</w:t>
            </w:r>
            <w:r w:rsidR="00B601EC" w:rsidRPr="00B601EC">
              <w:rPr>
                <w:sz w:val="32"/>
                <w:szCs w:val="32"/>
                <w:highlight w:val="yellow"/>
              </w:rPr>
              <w:t>kr</w:t>
            </w:r>
            <w:r w:rsidRPr="00B601EC">
              <w:rPr>
                <w:sz w:val="32"/>
                <w:szCs w:val="32"/>
                <w:highlight w:val="yellow"/>
              </w:rPr>
              <w:t>át</w:t>
            </w:r>
            <w:r w:rsidR="007C5746">
              <w:rPr>
                <w:sz w:val="32"/>
                <w:szCs w:val="32"/>
              </w:rPr>
              <w:t xml:space="preserve"> jsme</w:t>
            </w:r>
            <w:r w:rsidR="00B601EC">
              <w:rPr>
                <w:sz w:val="32"/>
                <w:szCs w:val="32"/>
              </w:rPr>
              <w:t xml:space="preserve"> </w:t>
            </w:r>
            <w:r w:rsidR="00B601EC" w:rsidRPr="00B601EC">
              <w:rPr>
                <w:sz w:val="32"/>
                <w:szCs w:val="32"/>
                <w:highlight w:val="yellow"/>
              </w:rPr>
              <w:t>se</w:t>
            </w:r>
            <w:r w:rsidR="007C5746">
              <w:rPr>
                <w:sz w:val="32"/>
                <w:szCs w:val="32"/>
              </w:rPr>
              <w:t xml:space="preserve"> chtěli přenést do doby rytířské</w:t>
            </w:r>
            <w:r w:rsidR="00702522">
              <w:rPr>
                <w:sz w:val="32"/>
                <w:szCs w:val="32"/>
              </w:rPr>
              <w:t xml:space="preserve"> a připravit divákům podívanou na oslavu středověkých Vánoc. Doba současná </w:t>
            </w:r>
            <w:r w:rsidR="00B601EC" w:rsidRPr="00B601EC">
              <w:rPr>
                <w:sz w:val="32"/>
                <w:szCs w:val="32"/>
                <w:highlight w:val="yellow"/>
              </w:rPr>
              <w:t>však</w:t>
            </w:r>
            <w:r w:rsidR="00B601EC">
              <w:rPr>
                <w:sz w:val="32"/>
                <w:szCs w:val="32"/>
              </w:rPr>
              <w:t xml:space="preserve"> </w:t>
            </w:r>
            <w:r w:rsidR="00702522">
              <w:rPr>
                <w:sz w:val="32"/>
                <w:szCs w:val="32"/>
              </w:rPr>
              <w:t>našemu projektu nepřála</w:t>
            </w:r>
            <w:r w:rsidR="00B601EC">
              <w:rPr>
                <w:sz w:val="32"/>
                <w:szCs w:val="32"/>
              </w:rPr>
              <w:t xml:space="preserve">, </w:t>
            </w:r>
            <w:r w:rsidR="00B601EC" w:rsidRPr="00B601EC">
              <w:rPr>
                <w:sz w:val="32"/>
                <w:szCs w:val="32"/>
                <w:highlight w:val="yellow"/>
              </w:rPr>
              <w:t>proto jsme</w:t>
            </w:r>
            <w:r w:rsidR="00702522" w:rsidRPr="00B601EC">
              <w:rPr>
                <w:sz w:val="32"/>
                <w:szCs w:val="32"/>
                <w:highlight w:val="yellow"/>
              </w:rPr>
              <w:t xml:space="preserve"> program </w:t>
            </w:r>
            <w:r w:rsidR="00D00C91" w:rsidRPr="00B601EC">
              <w:rPr>
                <w:sz w:val="32"/>
                <w:szCs w:val="32"/>
                <w:highlight w:val="yellow"/>
              </w:rPr>
              <w:t>přesunuli na příští rok.</w:t>
            </w:r>
            <w:r w:rsidR="00D00C91">
              <w:rPr>
                <w:sz w:val="32"/>
                <w:szCs w:val="32"/>
              </w:rPr>
              <w:t xml:space="preserve"> </w:t>
            </w:r>
          </w:p>
          <w:p w:rsidR="00702522" w:rsidRDefault="00B601EC" w:rsidP="007C5746">
            <w:pPr>
              <w:jc w:val="both"/>
              <w:rPr>
                <w:sz w:val="32"/>
                <w:szCs w:val="32"/>
              </w:rPr>
            </w:pPr>
            <w:r w:rsidRPr="00B601EC">
              <w:rPr>
                <w:sz w:val="32"/>
                <w:szCs w:val="32"/>
                <w:highlight w:val="yellow"/>
              </w:rPr>
              <w:t>P</w:t>
            </w:r>
            <w:r w:rsidR="00702522" w:rsidRPr="00B601EC">
              <w:rPr>
                <w:sz w:val="32"/>
                <w:szCs w:val="32"/>
                <w:highlight w:val="yellow"/>
              </w:rPr>
              <w:t>řizpůsobi</w:t>
            </w:r>
            <w:r w:rsidRPr="00B601EC">
              <w:rPr>
                <w:sz w:val="32"/>
                <w:szCs w:val="32"/>
                <w:highlight w:val="yellow"/>
              </w:rPr>
              <w:t>li jsme se</w:t>
            </w:r>
            <w:r w:rsidR="00702522" w:rsidRPr="00B601EC">
              <w:rPr>
                <w:sz w:val="32"/>
                <w:szCs w:val="32"/>
                <w:highlight w:val="yellow"/>
              </w:rPr>
              <w:t xml:space="preserve"> nepříznivé situaci a vybrané písně </w:t>
            </w:r>
            <w:r w:rsidRPr="00B601EC">
              <w:rPr>
                <w:sz w:val="32"/>
                <w:szCs w:val="32"/>
                <w:highlight w:val="yellow"/>
              </w:rPr>
              <w:t xml:space="preserve">jsme </w:t>
            </w:r>
            <w:r w:rsidR="00702522" w:rsidRPr="00B601EC">
              <w:rPr>
                <w:sz w:val="32"/>
                <w:szCs w:val="32"/>
                <w:highlight w:val="yellow"/>
              </w:rPr>
              <w:t>nahrá</w:t>
            </w:r>
            <w:r w:rsidRPr="00B601EC">
              <w:rPr>
                <w:sz w:val="32"/>
                <w:szCs w:val="32"/>
                <w:highlight w:val="yellow"/>
              </w:rPr>
              <w:t xml:space="preserve">li </w:t>
            </w:r>
            <w:r w:rsidR="00702522" w:rsidRPr="00B601EC">
              <w:rPr>
                <w:sz w:val="32"/>
                <w:szCs w:val="32"/>
                <w:highlight w:val="yellow"/>
              </w:rPr>
              <w:t xml:space="preserve">za hudebního doprovodu paní učitelky Sáry Pechancové a hudebníka Vojtěcha </w:t>
            </w:r>
            <w:proofErr w:type="spellStart"/>
            <w:r w:rsidR="00702522" w:rsidRPr="00B601EC">
              <w:rPr>
                <w:sz w:val="32"/>
                <w:szCs w:val="32"/>
                <w:highlight w:val="yellow"/>
              </w:rPr>
              <w:t>Zikla</w:t>
            </w:r>
            <w:proofErr w:type="spellEnd"/>
            <w:r w:rsidR="00702522">
              <w:rPr>
                <w:sz w:val="32"/>
                <w:szCs w:val="32"/>
              </w:rPr>
              <w:t>.</w:t>
            </w:r>
          </w:p>
          <w:p w:rsidR="00D00C91" w:rsidRDefault="00D00C91" w:rsidP="007C5746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Každou adventní neděli pak byly </w:t>
            </w:r>
            <w:r w:rsidRPr="00B601EC">
              <w:rPr>
                <w:sz w:val="32"/>
                <w:szCs w:val="32"/>
                <w:highlight w:val="yellow"/>
              </w:rPr>
              <w:t>naše zpěvy slyšet v</w:t>
            </w:r>
            <w:r w:rsidR="00B601EC" w:rsidRPr="00B601EC">
              <w:rPr>
                <w:sz w:val="32"/>
                <w:szCs w:val="32"/>
                <w:highlight w:val="yellow"/>
              </w:rPr>
              <w:t> </w:t>
            </w:r>
            <w:r w:rsidRPr="00B601EC">
              <w:rPr>
                <w:sz w:val="32"/>
                <w:szCs w:val="32"/>
                <w:highlight w:val="yellow"/>
              </w:rPr>
              <w:t>rozhlase</w:t>
            </w:r>
            <w:r w:rsidR="00B601EC" w:rsidRPr="00B601EC">
              <w:rPr>
                <w:sz w:val="32"/>
                <w:szCs w:val="32"/>
                <w:highlight w:val="yellow"/>
              </w:rPr>
              <w:t>.</w:t>
            </w:r>
            <w:r w:rsidRPr="00B601EC">
              <w:rPr>
                <w:sz w:val="32"/>
                <w:szCs w:val="32"/>
                <w:highlight w:val="yellow"/>
              </w:rPr>
              <w:t xml:space="preserve"> </w:t>
            </w:r>
            <w:r w:rsidR="00B601EC" w:rsidRPr="00B601EC">
              <w:rPr>
                <w:sz w:val="32"/>
                <w:szCs w:val="32"/>
                <w:highlight w:val="yellow"/>
              </w:rPr>
              <w:t>A</w:t>
            </w:r>
            <w:r w:rsidRPr="00B601EC">
              <w:rPr>
                <w:sz w:val="32"/>
                <w:szCs w:val="32"/>
                <w:highlight w:val="yellow"/>
              </w:rPr>
              <w:t>lespoň tak jsme se mohl</w:t>
            </w:r>
            <w:r w:rsidR="003763A7" w:rsidRPr="00B601EC">
              <w:rPr>
                <w:sz w:val="32"/>
                <w:szCs w:val="32"/>
                <w:highlight w:val="yellow"/>
              </w:rPr>
              <w:t>i</w:t>
            </w:r>
            <w:r w:rsidRPr="00B601EC">
              <w:rPr>
                <w:sz w:val="32"/>
                <w:szCs w:val="32"/>
                <w:highlight w:val="yellow"/>
              </w:rPr>
              <w:t xml:space="preserve"> naladit</w:t>
            </w:r>
            <w:r>
              <w:rPr>
                <w:sz w:val="32"/>
                <w:szCs w:val="32"/>
              </w:rPr>
              <w:t xml:space="preserve"> na Vánoce. </w:t>
            </w:r>
          </w:p>
          <w:p w:rsidR="00D00C91" w:rsidRPr="007C5746" w:rsidRDefault="004D2BA5" w:rsidP="007C5746">
            <w:pPr>
              <w:jc w:val="both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70560" behindDoc="0" locked="0" layoutInCell="1" allowOverlap="1">
                  <wp:simplePos x="0" y="0"/>
                  <wp:positionH relativeFrom="column">
                    <wp:posOffset>1754898</wp:posOffset>
                  </wp:positionH>
                  <wp:positionV relativeFrom="paragraph">
                    <wp:posOffset>797916</wp:posOffset>
                  </wp:positionV>
                  <wp:extent cx="1417478" cy="2520000"/>
                  <wp:effectExtent l="0" t="0" r="0" b="0"/>
                  <wp:wrapNone/>
                  <wp:docPr id="205" name="Obrázek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deni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478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0C91">
              <w:rPr>
                <w:sz w:val="32"/>
                <w:szCs w:val="32"/>
              </w:rPr>
              <w:t>Už teď se těšíme, že snad v příštím roce budeme moci společně lípu rozsvítit, zazpívat si a prožít tyto krásné chvíle pospolu.</w:t>
            </w:r>
          </w:p>
          <w:p w:rsidR="00C722CA" w:rsidRPr="007C5746" w:rsidRDefault="00C722CA" w:rsidP="00C722CA">
            <w:pPr>
              <w:pStyle w:val="Titulekobrzku"/>
              <w:rPr>
                <w:sz w:val="32"/>
                <w:szCs w:val="32"/>
              </w:rPr>
            </w:pPr>
          </w:p>
          <w:p w:rsidR="00C722CA" w:rsidRPr="00E7314A" w:rsidRDefault="00C722CA" w:rsidP="00102CB3"/>
        </w:tc>
        <w:tc>
          <w:tcPr>
            <w:tcW w:w="4500" w:type="dxa"/>
            <w:vMerge/>
          </w:tcPr>
          <w:p w:rsidR="00C722CA" w:rsidRPr="00E7314A" w:rsidRDefault="00C722CA" w:rsidP="00C722CA"/>
        </w:tc>
      </w:tr>
      <w:tr w:rsidR="00667534" w:rsidRPr="00E7314A" w:rsidTr="001D13F2">
        <w:trPr>
          <w:trHeight w:val="250"/>
        </w:trPr>
        <w:tc>
          <w:tcPr>
            <w:tcW w:w="4962" w:type="dxa"/>
            <w:tcMar>
              <w:right w:w="360" w:type="dxa"/>
            </w:tcMar>
          </w:tcPr>
          <w:p w:rsidR="008A7A63" w:rsidRPr="00E7314A" w:rsidRDefault="00702522" w:rsidP="008A7A63">
            <w:pPr>
              <w:pStyle w:val="Nadpis4"/>
            </w:pPr>
            <w:r>
              <w:rPr>
                <w:i w:val="0"/>
                <w:color w:val="auto"/>
              </w:rPr>
              <w:t>Ma</w:t>
            </w:r>
            <w:r w:rsidR="00CA31B9">
              <w:rPr>
                <w:i w:val="0"/>
                <w:color w:val="auto"/>
              </w:rPr>
              <w:t>sopust ve škole</w:t>
            </w:r>
          </w:p>
          <w:p w:rsidR="008A7A63" w:rsidRPr="008A7A63" w:rsidRDefault="00CA31B9" w:rsidP="008A7A63">
            <w:pPr>
              <w:pStyle w:val="Jmnoautora"/>
            </w:pPr>
            <w:r w:rsidRPr="00AF596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753472" behindDoc="0" locked="0" layoutInCell="1" allowOverlap="1">
                      <wp:simplePos x="0" y="0"/>
                      <wp:positionH relativeFrom="column">
                        <wp:posOffset>-114300</wp:posOffset>
                      </wp:positionH>
                      <wp:positionV relativeFrom="paragraph">
                        <wp:posOffset>198120</wp:posOffset>
                      </wp:positionV>
                      <wp:extent cx="4048125" cy="1404620"/>
                      <wp:effectExtent l="0" t="0" r="0" b="0"/>
                      <wp:wrapNone/>
                      <wp:docPr id="25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81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AF5961" w:rsidRDefault="00B601EC" w:rsidP="00CA31B9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CA31B9">
                                    <w:rPr>
                                      <w:sz w:val="32"/>
                                      <w:szCs w:val="32"/>
                                    </w:rPr>
                                    <w:t>„Máme tu masopust, hej, hej, hej! Maškary všude řádí. Dneska je veliký masek rej, dneska se dovádí.“ V pátek 25. 2. 2022 proběhlo vyučování v jednotlivých třídách s masopustní tematikou. U dveří do budovy školy žáky vítal krásný medvěd, děti plnily zábavné pracovní listy a ochutnaly masopustní kobližky, které pro ně přichystaly paní kuchařky z MŠ. Prvňáčkové „upekli“ papírové masopustní koláče, druháčci si zahráli na módní přehlídku, při které ostatním spolužákům předvedli své kostýmy, ve třetí třídě jsme si zazpívali masopustní písně a děti si na památku vytvořily krásné škrabošky. Škrabošky si vyrobili i žáci čtvrté třídy. Dopoledne nám všem rychle uteklo a myslím, že jsme si ho všichni náramně užili.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margin-left:-9pt;margin-top:15.6pt;width:318.75pt;height:110.6pt;z-index:2517534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" filled="f" stroked="f">
                      <v:textbox style="mso-fit-shape-to-text:t">
                        <w:txbxContent>
                          <w:p w:rsidR="00B601EC" w:rsidRPr="00AF5961" w:rsidRDefault="00B601EC" w:rsidP="00CA31B9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CA31B9">
                              <w:rPr>
                                <w:sz w:val="32"/>
                                <w:szCs w:val="32"/>
                              </w:rPr>
                              <w:t>„Máme tu masopust, hej, hej, hej! Maškary všude řádí. Dneska je veliký masek rej, dneska se dovádí.“ V pátek 25. 2. 2022 proběhlo vyučování v jednotlivých třídách s masopustní tematikou. U dveří do budovy školy žáky vítal krásný medvěd, děti plnily zábavné pracovní listy a ochutnaly masopustní kobližky, které pro ně přichystaly paní kuchařky z MŠ. Prvňáčkové „upekli“ papírové masopustní koláče, druháčci si zahráli na módní přehlídku, při které ostatním spolužákům předvedli své kostýmy, ve třetí třídě jsme si zazpívali masopustní písně a děti si na památku vytvořily krásné škrabošky. Škrabošky si vyrobili i žáci čtvrté třídy. Dopoledne nám všem rychle uteklo a myslím, že jsme si ho všichni náramně užili.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t>klára metelková</w:t>
            </w:r>
          </w:p>
          <w:p w:rsidR="001B4871" w:rsidRDefault="001B4871" w:rsidP="007E4B2F">
            <w:pPr>
              <w:rPr>
                <w:i/>
                <w:sz w:val="52"/>
                <w:szCs w:val="52"/>
              </w:rPr>
            </w:pPr>
          </w:p>
          <w:p w:rsidR="007E4B2F" w:rsidRPr="00704D6E" w:rsidRDefault="00B52997" w:rsidP="007E4B2F">
            <w:pPr>
              <w:rPr>
                <w:i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835392" behindDoc="0" locked="0" layoutInCell="1" allowOverlap="1">
                  <wp:simplePos x="0" y="0"/>
                  <wp:positionH relativeFrom="column">
                    <wp:posOffset>3983193</wp:posOffset>
                  </wp:positionH>
                  <wp:positionV relativeFrom="paragraph">
                    <wp:posOffset>1873003</wp:posOffset>
                  </wp:positionV>
                  <wp:extent cx="3047754" cy="1956435"/>
                  <wp:effectExtent l="0" t="0" r="635" b="5715"/>
                  <wp:wrapNone/>
                  <wp:docPr id="76" name="Obrázek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masopust 4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754" cy="1956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  <w:tcMar>
              <w:right w:w="360" w:type="dxa"/>
            </w:tcMar>
          </w:tcPr>
          <w:p w:rsidR="007E4B2F" w:rsidRDefault="007C5746" w:rsidP="00C722CA">
            <w:pPr>
              <w:rPr>
                <w:noProof/>
                <w:lang w:bidi="cs-CZ"/>
              </w:rPr>
            </w:pPr>
            <w:r>
              <w:rPr>
                <w:noProof/>
              </w:rPr>
              <w:drawing>
                <wp:anchor distT="0" distB="0" distL="114300" distR="114300" simplePos="0" relativeHeight="251833344" behindDoc="0" locked="0" layoutInCell="1" allowOverlap="1">
                  <wp:simplePos x="0" y="0"/>
                  <wp:positionH relativeFrom="column">
                    <wp:posOffset>929640</wp:posOffset>
                  </wp:positionH>
                  <wp:positionV relativeFrom="paragraph">
                    <wp:posOffset>104140</wp:posOffset>
                  </wp:positionV>
                  <wp:extent cx="3717925" cy="1993265"/>
                  <wp:effectExtent l="0" t="0" r="0" b="6985"/>
                  <wp:wrapNone/>
                  <wp:docPr id="27" name="Obráze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masopust 2.pn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80"/>
                          <a:stretch/>
                        </pic:blipFill>
                        <pic:spPr bwMode="auto">
                          <a:xfrm>
                            <a:off x="0" y="0"/>
                            <a:ext cx="3717925" cy="1993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E4B2F" w:rsidRDefault="007E4B2F" w:rsidP="00C722CA">
            <w:pPr>
              <w:rPr>
                <w:noProof/>
                <w:lang w:bidi="cs-CZ"/>
              </w:rPr>
            </w:pPr>
          </w:p>
          <w:p w:rsidR="007E4B2F" w:rsidRPr="00E7314A" w:rsidRDefault="00702522" w:rsidP="00C722CA">
            <w:pPr>
              <w:rPr>
                <w:noProof/>
                <w:lang w:bidi="cs-CZ"/>
              </w:rPr>
            </w:pPr>
            <w:r w:rsidRPr="009B745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838464" behindDoc="0" locked="0" layoutInCell="1" allowOverlap="1" wp14:anchorId="4BFD6D5C" wp14:editId="54593990">
                      <wp:simplePos x="0" y="0"/>
                      <wp:positionH relativeFrom="column">
                        <wp:posOffset>3877558</wp:posOffset>
                      </wp:positionH>
                      <wp:positionV relativeFrom="paragraph">
                        <wp:posOffset>4706685</wp:posOffset>
                      </wp:positionV>
                      <wp:extent cx="2360930" cy="1404620"/>
                      <wp:effectExtent l="0" t="0" r="0" b="0"/>
                      <wp:wrapNone/>
                      <wp:docPr id="9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9B7451" w:rsidRDefault="00B601EC" w:rsidP="00702522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FOTO: Radek Martinec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BFD6D5C" id="_x0000_s1032" type="#_x0000_t202" style="position:absolute;margin-left:305.3pt;margin-top:370.6pt;width:185.9pt;height:110.6pt;z-index:2518384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" filled="f" stroked="f">
                      <v:textbox style="mso-fit-shape-to-text:t">
                        <w:txbxContent>
                          <w:p w:rsidR="00B601EC" w:rsidRPr="009B7451" w:rsidRDefault="00B601EC" w:rsidP="00702522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FOTO: Radek Martinec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cs-CZ"/>
              </w:rPr>
              <w:drawing>
                <wp:anchor distT="0" distB="0" distL="114300" distR="114300" simplePos="0" relativeHeight="251836416" behindDoc="0" locked="0" layoutInCell="1" allowOverlap="1">
                  <wp:simplePos x="0" y="0"/>
                  <wp:positionH relativeFrom="column">
                    <wp:posOffset>3194276</wp:posOffset>
                  </wp:positionH>
                  <wp:positionV relativeFrom="paragraph">
                    <wp:posOffset>1310780</wp:posOffset>
                  </wp:positionV>
                  <wp:extent cx="3077210" cy="2016760"/>
                  <wp:effectExtent l="0" t="0" r="8890" b="2540"/>
                  <wp:wrapNone/>
                  <wp:docPr id="65" name="Obrázek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masopust 3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7210" cy="201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00" w:type="dxa"/>
            <w:vMerge/>
          </w:tcPr>
          <w:p w:rsidR="007E4B2F" w:rsidRPr="00E7314A" w:rsidRDefault="007E4B2F" w:rsidP="00C722CA"/>
        </w:tc>
      </w:tr>
      <w:tr w:rsidR="00FD3944" w:rsidRPr="00E7314A" w:rsidTr="001D13F2">
        <w:trPr>
          <w:trHeight w:val="250"/>
        </w:trPr>
        <w:tc>
          <w:tcPr>
            <w:tcW w:w="9923" w:type="dxa"/>
            <w:gridSpan w:val="2"/>
            <w:tcMar>
              <w:top w:w="288" w:type="dxa"/>
            </w:tcMar>
          </w:tcPr>
          <w:p w:rsidR="00FD3944" w:rsidRDefault="00FD3944" w:rsidP="00FD3944">
            <w:pPr>
              <w:pStyle w:val="Klovslovo"/>
              <w:rPr>
                <w:rFonts w:ascii="Cambria" w:hAnsi="Cambria"/>
              </w:rPr>
            </w:pPr>
          </w:p>
          <w:p w:rsidR="00FD3944" w:rsidRDefault="00FD3944" w:rsidP="00FD3944">
            <w:pPr>
              <w:pStyle w:val="Klovslovo"/>
              <w:rPr>
                <w:rFonts w:ascii="Cambria" w:hAnsi="Cambria"/>
              </w:rPr>
            </w:pPr>
          </w:p>
          <w:p w:rsidR="00FD3944" w:rsidRDefault="00FD3944" w:rsidP="00FD3944">
            <w:pPr>
              <w:pStyle w:val="Klovslovo"/>
              <w:rPr>
                <w:rFonts w:ascii="Cambria" w:hAnsi="Cambria"/>
              </w:rPr>
            </w:pPr>
          </w:p>
          <w:p w:rsidR="00FD3944" w:rsidRDefault="00FD3944" w:rsidP="00FD3944">
            <w:pPr>
              <w:pStyle w:val="Klovslovo"/>
              <w:rPr>
                <w:rFonts w:ascii="Cambria" w:hAnsi="Cambria"/>
              </w:rPr>
            </w:pPr>
          </w:p>
          <w:p w:rsidR="00FD3944" w:rsidRDefault="00FD3944" w:rsidP="00FD3944">
            <w:pPr>
              <w:pStyle w:val="Klovslovo"/>
              <w:rPr>
                <w:rFonts w:ascii="Cambria" w:hAnsi="Cambria"/>
              </w:rPr>
            </w:pPr>
          </w:p>
          <w:p w:rsidR="00FD3944" w:rsidRDefault="00FD3944" w:rsidP="00FD3944">
            <w:pPr>
              <w:pStyle w:val="Klovslovo"/>
              <w:rPr>
                <w:rFonts w:ascii="Cambria" w:hAnsi="Cambria"/>
              </w:rPr>
            </w:pPr>
          </w:p>
          <w:p w:rsidR="00FD3944" w:rsidRDefault="00FD3944" w:rsidP="00FD3944">
            <w:pPr>
              <w:pStyle w:val="Klovslovo"/>
              <w:rPr>
                <w:rFonts w:ascii="Cambria" w:hAnsi="Cambria"/>
              </w:rPr>
            </w:pPr>
          </w:p>
          <w:p w:rsidR="00FD3944" w:rsidRDefault="00FD3944" w:rsidP="00FD3944">
            <w:pPr>
              <w:pStyle w:val="Klovslovo"/>
              <w:rPr>
                <w:rFonts w:ascii="Cambria" w:hAnsi="Cambria"/>
              </w:rPr>
            </w:pPr>
          </w:p>
          <w:p w:rsidR="00FD3944" w:rsidRDefault="00FD3944" w:rsidP="00FD3944">
            <w:pPr>
              <w:pStyle w:val="Klovslovo"/>
              <w:rPr>
                <w:rFonts w:ascii="Cambria" w:hAnsi="Cambria"/>
              </w:rPr>
            </w:pPr>
          </w:p>
          <w:p w:rsidR="00FD3944" w:rsidRDefault="00FD3944" w:rsidP="00FD3944">
            <w:pPr>
              <w:pStyle w:val="Klovslovo"/>
              <w:rPr>
                <w:rFonts w:ascii="Cambria" w:hAnsi="Cambria"/>
              </w:rPr>
            </w:pPr>
          </w:p>
          <w:p w:rsidR="00D16639" w:rsidRDefault="00D16639" w:rsidP="00FD3944">
            <w:pPr>
              <w:pStyle w:val="Klovslovo"/>
              <w:rPr>
                <w:rFonts w:ascii="Cambria" w:hAnsi="Cambria"/>
              </w:rPr>
            </w:pPr>
          </w:p>
          <w:p w:rsidR="00FD3944" w:rsidRPr="004B15A7" w:rsidRDefault="00FD3944" w:rsidP="00FD3944">
            <w:pPr>
              <w:pStyle w:val="Klovslovo"/>
              <w:rPr>
                <w:rFonts w:ascii="Cambria" w:hAnsi="Cambria"/>
              </w:rPr>
            </w:pPr>
            <w:r>
              <w:rPr>
                <w:rFonts w:ascii="Cambria" w:hAnsi="Cambria"/>
              </w:rPr>
              <w:lastRenderedPageBreak/>
              <w:t>ŠKOLNÍ AKCE</w:t>
            </w:r>
          </w:p>
          <w:p w:rsidR="00FD3944" w:rsidRPr="00FD3944" w:rsidRDefault="00FD3944" w:rsidP="00FD3944">
            <w:pPr>
              <w:pStyle w:val="Nadpis3"/>
            </w:pPr>
            <w:r>
              <w:rPr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2BC00A4E" wp14:editId="015820DD">
                      <wp:simplePos x="0" y="0"/>
                      <wp:positionH relativeFrom="column">
                        <wp:posOffset>25616</wp:posOffset>
                      </wp:positionH>
                      <wp:positionV relativeFrom="paragraph">
                        <wp:posOffset>492293</wp:posOffset>
                      </wp:positionV>
                      <wp:extent cx="6007088" cy="0"/>
                      <wp:effectExtent l="0" t="19050" r="32385" b="19050"/>
                      <wp:wrapNone/>
                      <wp:docPr id="102" name="Přímá spojnice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007088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30515B5" id="Přímá spojnice 102" o:spid="_x0000_s1026" style="position:absolute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pt,38.75pt" to="475pt,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" strokecolor="#a5a5a5 [2092]" strokeweight="2.25pt"/>
                  </w:pict>
                </mc:Fallback>
              </mc:AlternateContent>
            </w:r>
            <w:r>
              <w:t>Zimní sportovně poznávací pobyt</w:t>
            </w:r>
          </w:p>
        </w:tc>
        <w:tc>
          <w:tcPr>
            <w:tcW w:w="4500" w:type="dxa"/>
            <w:vMerge/>
          </w:tcPr>
          <w:p w:rsidR="00FD3944" w:rsidRPr="00E7314A" w:rsidRDefault="00FD3944" w:rsidP="00FD3944"/>
        </w:tc>
      </w:tr>
      <w:tr w:rsidR="00FD3944" w:rsidRPr="00E7314A" w:rsidTr="001D13F2">
        <w:trPr>
          <w:trHeight w:val="250"/>
        </w:trPr>
        <w:tc>
          <w:tcPr>
            <w:tcW w:w="9923" w:type="dxa"/>
            <w:gridSpan w:val="2"/>
            <w:tcMar>
              <w:top w:w="288" w:type="dxa"/>
            </w:tcMar>
          </w:tcPr>
          <w:p w:rsidR="00FD3944" w:rsidRPr="00E7314A" w:rsidRDefault="001D13F2" w:rsidP="00FD3944">
            <w:pPr>
              <w:pStyle w:val="Jmnoautora"/>
            </w:pPr>
            <w:r w:rsidRPr="00AF596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951104" behindDoc="0" locked="0" layoutInCell="1" allowOverlap="1" wp14:anchorId="5F5A1736" wp14:editId="1E395DD8">
                      <wp:simplePos x="0" y="0"/>
                      <wp:positionH relativeFrom="margin">
                        <wp:posOffset>67733</wp:posOffset>
                      </wp:positionH>
                      <wp:positionV relativeFrom="paragraph">
                        <wp:posOffset>330835</wp:posOffset>
                      </wp:positionV>
                      <wp:extent cx="9042400" cy="4150148"/>
                      <wp:effectExtent l="0" t="0" r="0" b="3175"/>
                      <wp:wrapNone/>
                      <wp:docPr id="126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42400" cy="415014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Default="00B601EC" w:rsidP="001D13F2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Dnes nastal ten okamžik, na který jsme čekali. Konečně jsme jeli na lyžák do Radvanic! </w:t>
                                  </w:r>
                                </w:p>
                                <w:p w:rsidR="00B601EC" w:rsidRDefault="00B601EC" w:rsidP="001D13F2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Než jsme vyjeli, museli jsme naložit věci do autobusu. Jeli jsme tam </w:t>
                                  </w:r>
                                  <w:r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 xml:space="preserve">přibližně </w:t>
                                  </w:r>
                                  <w:r w:rsid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hodinu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. Když jsme dorazili, vybalili jsme si věci a za chvíli byl oběd.</w:t>
                                  </w:r>
                                </w:p>
                                <w:p w:rsidR="00B601EC" w:rsidRDefault="00B601EC" w:rsidP="001D13F2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Po obědě jsme se oblékli a šli jsme na svah do Radvanic. Někteří už jezdili, ale začátečníci trénovali pod svahem.</w:t>
                                  </w:r>
                                </w:p>
                                <w:p w:rsidR="00B601EC" w:rsidRDefault="00B601EC" w:rsidP="001D13F2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V úterý někteří vyrazili na svah do Petříkovic. Svah v Petříkovicích byl strmý a ledovatý, museli jsme si na svah zvyknout.</w:t>
                                  </w:r>
                                </w:p>
                                <w:p w:rsidR="00B601EC" w:rsidRDefault="00B601EC" w:rsidP="001D13F2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Ve středu jsme byli na svahu od snídaně. Ti, kteří byli v Radvanicích, jezdili až do 16:30, ti, kteří vyjeli do Petříkovic jako já, lyžovali do 15:00. Ve čtvrtek jsme byli na svahu také celý den. Když jsme přijeli na chatu, všichni jsme si mohli užít chvilku na mobilech.</w:t>
                                  </w:r>
                                </w:p>
                                <w:p w:rsidR="00B601EC" w:rsidRDefault="00B601EC" w:rsidP="001D13F2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V pátek jsme byli na svahu dvě </w:t>
                                  </w:r>
                                  <w:r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hodiny</w:t>
                                  </w:r>
                                  <w:r w:rsidR="00DB66B0"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,</w:t>
                                  </w:r>
                                  <w:r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 xml:space="preserve"> ale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jen v</w:t>
                                  </w:r>
                                  <w:r w:rsidR="00DB66B0">
                                    <w:rPr>
                                      <w:sz w:val="32"/>
                                      <w:szCs w:val="32"/>
                                    </w:rPr>
                                    <w:t> 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Radvanicích</w:t>
                                  </w:r>
                                  <w:r w:rsidR="00DB66B0"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 xml:space="preserve">, </w:t>
                                  </w:r>
                                  <w:r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a pak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jsme museli začít balit. Odjeli jsme z Radvanic a rodiče na nás ve Stěžerách už nadšeně čekali.</w:t>
                                  </w:r>
                                </w:p>
                                <w:p w:rsidR="00B601EC" w:rsidRPr="005021A2" w:rsidRDefault="00B601EC" w:rsidP="001D13F2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5A1736" id="_x0000_s1033" type="#_x0000_t202" style="position:absolute;margin-left:5.35pt;margin-top:26.05pt;width:712pt;height:326.8pt;z-index:251951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" filled="f" stroked="f">
                      <v:textbox>
                        <w:txbxContent>
                          <w:p w:rsidR="00B601EC" w:rsidRDefault="00B601EC" w:rsidP="001D13F2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Dnes nastal ten okamžik, na který jsme čekali. Konečně jsme jeli na lyžák do Radvanic! </w:t>
                            </w:r>
                          </w:p>
                          <w:p w:rsidR="00B601EC" w:rsidRDefault="00B601EC" w:rsidP="001D13F2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Než jsme vyjeli, museli jsme naložit věci do autobusu. Jeli jsme tam </w:t>
                            </w:r>
                            <w:r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 xml:space="preserve">přibližně </w:t>
                            </w:r>
                            <w:r w:rsid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hodinu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. Když jsme dorazili, vybalili jsme si věci a za chvíli byl oběd.</w:t>
                            </w:r>
                          </w:p>
                          <w:p w:rsidR="00B601EC" w:rsidRDefault="00B601EC" w:rsidP="001D13F2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Po obědě jsme se oblékli a šli jsme na svah do Radvanic. Někteří už jezdili, ale začátečníci trénovali pod svahem.</w:t>
                            </w:r>
                          </w:p>
                          <w:p w:rsidR="00B601EC" w:rsidRDefault="00B601EC" w:rsidP="001D13F2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V úterý někteří vyrazili na svah do Petříkovic. Svah v Petříkovicích byl strmý a ledovatý, museli jsme si na svah zvyknout.</w:t>
                            </w:r>
                          </w:p>
                          <w:p w:rsidR="00B601EC" w:rsidRDefault="00B601EC" w:rsidP="001D13F2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Ve středu jsme byli na svahu od snídaně. Ti, kteří byli v Radvanicích, jezdili až do 16:30, ti, kteří vyjeli do Petříkovic jako já, lyžovali do 15:00. Ve čtvrtek jsme byli na svahu také celý den. Když jsme přijeli na chatu, všichni jsme si mohli užít chvilku na mobilech.</w:t>
                            </w:r>
                          </w:p>
                          <w:p w:rsidR="00B601EC" w:rsidRDefault="00B601EC" w:rsidP="001D13F2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V pátek jsme byli na svahu dvě </w:t>
                            </w:r>
                            <w:r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hodiny</w:t>
                            </w:r>
                            <w:r w:rsidR="00DB66B0"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,</w:t>
                            </w:r>
                            <w:r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 xml:space="preserve"> ale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jen v</w:t>
                            </w:r>
                            <w:r w:rsidR="00DB66B0">
                              <w:rPr>
                                <w:sz w:val="32"/>
                                <w:szCs w:val="32"/>
                              </w:rPr>
                              <w:t> 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Radvanicích</w:t>
                            </w:r>
                            <w:r w:rsidR="00DB66B0"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 xml:space="preserve">, </w:t>
                            </w:r>
                            <w:r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a pak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jsme museli začít balit. Odjeli jsme z Radvanic a rodiče na nás ve Stěžerách už nadšeně čekali.</w:t>
                            </w:r>
                          </w:p>
                          <w:p w:rsidR="00B601EC" w:rsidRPr="005021A2" w:rsidRDefault="00B601EC" w:rsidP="001D13F2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FD3944">
              <w:t>Adéla hamplová</w:t>
            </w:r>
            <w:r w:rsidR="00C3396D">
              <w:t xml:space="preserve">, </w:t>
            </w:r>
            <w:r w:rsidR="005021A2">
              <w:t>zUZANA hEJLOVÁ</w:t>
            </w:r>
          </w:p>
          <w:p w:rsidR="005021A2" w:rsidRDefault="005021A2" w:rsidP="005021A2">
            <w:pPr>
              <w:jc w:val="both"/>
              <w:rPr>
                <w:sz w:val="32"/>
                <w:szCs w:val="32"/>
              </w:rPr>
            </w:pPr>
          </w:p>
          <w:p w:rsidR="001D13F2" w:rsidRDefault="001D13F2" w:rsidP="005021A2">
            <w:pPr>
              <w:jc w:val="both"/>
              <w:rPr>
                <w:sz w:val="32"/>
                <w:szCs w:val="32"/>
              </w:rPr>
            </w:pPr>
          </w:p>
          <w:p w:rsidR="001D13F2" w:rsidRDefault="001D13F2" w:rsidP="005021A2">
            <w:pPr>
              <w:jc w:val="both"/>
              <w:rPr>
                <w:sz w:val="32"/>
                <w:szCs w:val="32"/>
              </w:rPr>
            </w:pPr>
          </w:p>
          <w:p w:rsidR="001D13F2" w:rsidRDefault="001D13F2" w:rsidP="005021A2">
            <w:pPr>
              <w:jc w:val="both"/>
              <w:rPr>
                <w:sz w:val="32"/>
                <w:szCs w:val="32"/>
              </w:rPr>
            </w:pPr>
          </w:p>
          <w:p w:rsidR="001D13F2" w:rsidRDefault="001D13F2" w:rsidP="005021A2">
            <w:pPr>
              <w:jc w:val="both"/>
              <w:rPr>
                <w:sz w:val="32"/>
                <w:szCs w:val="32"/>
              </w:rPr>
            </w:pPr>
          </w:p>
          <w:p w:rsidR="001D13F2" w:rsidRDefault="001D13F2" w:rsidP="005021A2">
            <w:pPr>
              <w:jc w:val="both"/>
              <w:rPr>
                <w:sz w:val="32"/>
                <w:szCs w:val="32"/>
              </w:rPr>
            </w:pPr>
          </w:p>
          <w:p w:rsidR="001D13F2" w:rsidRDefault="001D13F2" w:rsidP="005021A2">
            <w:pPr>
              <w:jc w:val="both"/>
              <w:rPr>
                <w:sz w:val="32"/>
                <w:szCs w:val="32"/>
              </w:rPr>
            </w:pPr>
          </w:p>
          <w:p w:rsidR="001D13F2" w:rsidRDefault="001D13F2" w:rsidP="005021A2">
            <w:pPr>
              <w:jc w:val="both"/>
              <w:rPr>
                <w:sz w:val="32"/>
                <w:szCs w:val="32"/>
              </w:rPr>
            </w:pPr>
          </w:p>
          <w:p w:rsidR="001D13F2" w:rsidRDefault="001D13F2" w:rsidP="005021A2">
            <w:pPr>
              <w:jc w:val="both"/>
              <w:rPr>
                <w:sz w:val="32"/>
                <w:szCs w:val="32"/>
              </w:rPr>
            </w:pPr>
          </w:p>
          <w:p w:rsidR="001D13F2" w:rsidRDefault="001D13F2" w:rsidP="005021A2">
            <w:pPr>
              <w:jc w:val="both"/>
              <w:rPr>
                <w:sz w:val="32"/>
                <w:szCs w:val="32"/>
              </w:rPr>
            </w:pPr>
          </w:p>
          <w:p w:rsidR="001D13F2" w:rsidRDefault="001D13F2" w:rsidP="005021A2">
            <w:pPr>
              <w:jc w:val="both"/>
              <w:rPr>
                <w:sz w:val="32"/>
                <w:szCs w:val="32"/>
              </w:rPr>
            </w:pPr>
          </w:p>
          <w:p w:rsidR="001D13F2" w:rsidRDefault="004D2BA5" w:rsidP="005021A2">
            <w:pPr>
              <w:jc w:val="both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971584" behindDoc="0" locked="0" layoutInCell="1" allowOverlap="1">
                  <wp:simplePos x="0" y="0"/>
                  <wp:positionH relativeFrom="column">
                    <wp:posOffset>4181707</wp:posOffset>
                  </wp:positionH>
                  <wp:positionV relativeFrom="paragraph">
                    <wp:posOffset>39277</wp:posOffset>
                  </wp:positionV>
                  <wp:extent cx="1417537" cy="2520000"/>
                  <wp:effectExtent l="0" t="0" r="0" b="0"/>
                  <wp:wrapNone/>
                  <wp:docPr id="207" name="Obrázek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WhatsApp Image 2022-03-17 at 15.19.08 (1).pn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537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D13F2" w:rsidRDefault="001D13F2" w:rsidP="005021A2">
            <w:pPr>
              <w:jc w:val="both"/>
              <w:rPr>
                <w:sz w:val="32"/>
                <w:szCs w:val="32"/>
              </w:rPr>
            </w:pPr>
          </w:p>
          <w:p w:rsidR="001D13F2" w:rsidRPr="003807B2" w:rsidRDefault="001D13F2" w:rsidP="005021A2">
            <w:pPr>
              <w:jc w:val="both"/>
              <w:rPr>
                <w:sz w:val="32"/>
                <w:szCs w:val="32"/>
              </w:rPr>
            </w:pPr>
          </w:p>
        </w:tc>
        <w:tc>
          <w:tcPr>
            <w:tcW w:w="4500" w:type="dxa"/>
          </w:tcPr>
          <w:p w:rsidR="00FD3944" w:rsidRPr="007C5746" w:rsidRDefault="00FD3944" w:rsidP="00FD3944">
            <w:pPr>
              <w:rPr>
                <w:sz w:val="32"/>
                <w:szCs w:val="32"/>
              </w:rPr>
            </w:pPr>
          </w:p>
          <w:p w:rsidR="00FD3944" w:rsidRPr="007C5746" w:rsidRDefault="00FD3944" w:rsidP="00FD3944"/>
          <w:p w:rsidR="00FD3944" w:rsidRPr="007C5746" w:rsidRDefault="00FD3944" w:rsidP="00FD3944">
            <w:pPr>
              <w:jc w:val="both"/>
              <w:rPr>
                <w:sz w:val="32"/>
                <w:szCs w:val="32"/>
              </w:rPr>
            </w:pPr>
          </w:p>
          <w:p w:rsidR="00FD3944" w:rsidRPr="007C5746" w:rsidRDefault="00FD3944" w:rsidP="00FD3944">
            <w:pPr>
              <w:pStyle w:val="Titulekobrzku"/>
              <w:rPr>
                <w:sz w:val="32"/>
                <w:szCs w:val="32"/>
              </w:rPr>
            </w:pPr>
          </w:p>
          <w:p w:rsidR="00FD3944" w:rsidRPr="00E7314A" w:rsidRDefault="00FD3944" w:rsidP="00FD3944"/>
        </w:tc>
      </w:tr>
      <w:tr w:rsidR="00FD3944" w:rsidRPr="00E7314A" w:rsidTr="001D13F2">
        <w:trPr>
          <w:trHeight w:val="250"/>
        </w:trPr>
        <w:tc>
          <w:tcPr>
            <w:tcW w:w="9923" w:type="dxa"/>
            <w:gridSpan w:val="2"/>
            <w:tcMar>
              <w:top w:w="288" w:type="dxa"/>
            </w:tcMar>
          </w:tcPr>
          <w:p w:rsidR="00FD3944" w:rsidRPr="008A7A63" w:rsidRDefault="00FD3944" w:rsidP="00FD3944">
            <w:pPr>
              <w:pStyle w:val="Jmnoautora"/>
            </w:pPr>
          </w:p>
          <w:p w:rsidR="00FD3944" w:rsidRDefault="00C3396D" w:rsidP="00FD3944">
            <w:pPr>
              <w:rPr>
                <w:i/>
                <w:sz w:val="52"/>
                <w:szCs w:val="52"/>
              </w:rPr>
            </w:pPr>
            <w:r w:rsidRPr="00AF596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843584" behindDoc="0" locked="0" layoutInCell="1" allowOverlap="1" wp14:anchorId="169B9D83" wp14:editId="6AF65765">
                      <wp:simplePos x="0" y="0"/>
                      <wp:positionH relativeFrom="margin">
                        <wp:posOffset>0</wp:posOffset>
                      </wp:positionH>
                      <wp:positionV relativeFrom="paragraph">
                        <wp:posOffset>86995</wp:posOffset>
                      </wp:positionV>
                      <wp:extent cx="5557520" cy="1404620"/>
                      <wp:effectExtent l="0" t="0" r="0" b="1905"/>
                      <wp:wrapNone/>
                      <wp:docPr id="104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5752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Default="00B601EC" w:rsidP="00CA31B9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Lyžák 2022 se vydařil až na podruhé. Konal se v Radvanicích u Trutnova. Penzion byl z venku ošklivý, ale uvnitř to bylo pěkné. Holky měly </w:t>
                                  </w:r>
                                  <w:r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apartmá</w:t>
                                  </w:r>
                                  <w:r w:rsidR="00DB66B0"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ny</w:t>
                                  </w:r>
                                  <w:r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, kluci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jen pokoje. </w:t>
                                  </w:r>
                                </w:p>
                                <w:p w:rsidR="00B601EC" w:rsidRDefault="00B601EC" w:rsidP="00CA31B9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V pondělí odpoledne jsme se sešli jen na radvanickém svahu, kde nás rozřadili do skupin. V úterý někteří odjeli do Petříkovic na větší svah, začátečníci zůstali v Radvanicích. Pak jsme se vrátili na oběd a po poledním klidu se šlo znovu lyžovat. Po večeři jsme v tělocvičně hráli </w:t>
                                  </w:r>
                                  <w:r>
                                    <w:rPr>
                                      <w:i/>
                                      <w:sz w:val="32"/>
                                      <w:szCs w:val="32"/>
                                    </w:rPr>
                                    <w:t xml:space="preserve">kin-ball 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a po něm se 4. třída sešla na pokoji číslo 6, kde četla kniha </w:t>
                                  </w:r>
                                  <w:r>
                                    <w:rPr>
                                      <w:i/>
                                      <w:sz w:val="32"/>
                                      <w:szCs w:val="32"/>
                                    </w:rPr>
                                    <w:t xml:space="preserve">Jak se zbavit mstivé Soni. </w:t>
                                  </w:r>
                                </w:p>
                                <w:p w:rsidR="00B601EC" w:rsidRDefault="00B601EC" w:rsidP="00CA31B9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Ve středu jsem jela spolu s ostatními do Petříkovic. Dopoledne bylo vše OK, ale hned po obědě jsem spadla a zranila si rameno. Když mě pan učitel ošetřoval, myslel si, že to mám zlomené, ale pak se zjistilo něco jiného. </w:t>
                                  </w:r>
                                </w:p>
                                <w:p w:rsidR="00B601EC" w:rsidRDefault="00B601EC" w:rsidP="00CA31B9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Jeli jsme na rentgen. </w:t>
                                  </w:r>
                                  <w:r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Ta</w:t>
                                  </w:r>
                                  <w:r w:rsidR="00DB66B0"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m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se ukázalo, že je to naražené. No uf! Pan učitel se mě cestou zpátky ptal, jaké mám nejradši knedlíky. </w:t>
                                  </w:r>
                                </w:p>
                                <w:p w:rsidR="00B601EC" w:rsidRDefault="00B601EC" w:rsidP="00CA31B9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„Jahodové,“ odpověděla jsem. A jahodové také </w:t>
                                  </w:r>
                                  <w:r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k </w:t>
                                  </w:r>
                                  <w:r w:rsidR="00DB66B0"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večeři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opravdu byly. Pak mě holky přivítaly a říkaly: „My jsme se o tebe tak bály!“</w:t>
                                  </w:r>
                                </w:p>
                                <w:p w:rsidR="00B601EC" w:rsidRDefault="00B601EC" w:rsidP="00CA31B9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Ve čtvrtek jsme lyžovali celý den. Já zůstala v Radvanicích kvůli mé ruce. Večer byl hodně zajímavý, protože jsme hráli hru Na štěstí. Já </w:t>
                                  </w:r>
                                  <w:r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js</w:t>
                                  </w:r>
                                  <w:r w:rsidR="00DB66B0" w:rsidRPr="00DB66B0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em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nevyhrála ani jednou, ale odměnu jsem stejně dostala. </w:t>
                                  </w:r>
                                </w:p>
                                <w:p w:rsidR="00B601EC" w:rsidRDefault="00B601EC" w:rsidP="00CA31B9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V pátek se lyžovalo jen dvě hodiny. Pak jsme si zabalili a čekali na autobus. </w:t>
                                  </w:r>
                                </w:p>
                                <w:p w:rsidR="00B601EC" w:rsidRPr="005021A2" w:rsidRDefault="00B601EC" w:rsidP="00CA31B9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U skautské klubovny na nás čekal velký chumel rodičů, babiček, dědečků, tet, strýců a sourozenců. Lyžák jsme si všichni moc užili.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69B9D83" id="_x0000_s1034" type="#_x0000_t202" style="position:absolute;margin-left:0;margin-top:6.85pt;width:437.6pt;height:110.6pt;z-index:2518435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" filled="f" stroked="f">
                      <v:textbox style="mso-fit-shape-to-text:t">
                        <w:txbxContent>
                          <w:p w:rsidR="00B601EC" w:rsidRDefault="00B601EC" w:rsidP="00CA31B9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Lyžák 2022 se vydařil až na podruhé. Konal se v Radvanicích u Trutnova. Penzion byl z venku ošklivý, ale uvnitř to bylo pěkné. Holky měly </w:t>
                            </w:r>
                            <w:r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apartmá</w:t>
                            </w:r>
                            <w:r w:rsidR="00DB66B0"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ny</w:t>
                            </w:r>
                            <w:r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, kluci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jen pokoje. </w:t>
                            </w:r>
                          </w:p>
                          <w:p w:rsidR="00B601EC" w:rsidRDefault="00B601EC" w:rsidP="00CA31B9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V pondělí odpoledne jsme se sešli jen na radvanickém svahu, kde nás rozřadili do skupin. V úterý někteří odjeli do Petříkovic na větší svah, začátečníci zůstali v Radvanicích. Pak jsme se vrátili na oběd a po poledním klidu se šlo znovu lyžovat. Po večeři jsme v tělocvičně hráli </w:t>
                            </w: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 xml:space="preserve">kin-ball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a po něm se 4. třída sešla na pokoji číslo 6, kde četla kniha </w:t>
                            </w: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 xml:space="preserve">Jak se zbavit mstivé Soni. </w:t>
                            </w:r>
                          </w:p>
                          <w:p w:rsidR="00B601EC" w:rsidRDefault="00B601EC" w:rsidP="00CA31B9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Ve středu jsem jela spolu s ostatními do Petříkovic. Dopoledne bylo vše OK, ale hned po obědě jsem spadla a zranila si rameno. Když mě pan učitel ošetřoval, myslel si, že to mám zlomené, ale pak se zjistilo něco jiného. </w:t>
                            </w:r>
                          </w:p>
                          <w:p w:rsidR="00B601EC" w:rsidRDefault="00B601EC" w:rsidP="00CA31B9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Jeli jsme na rentgen. </w:t>
                            </w:r>
                            <w:r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Ta</w:t>
                            </w:r>
                            <w:r w:rsidR="00DB66B0"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m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se ukázalo, že je to naražené. No uf! Pan učitel se mě cestou zpátky ptal, jaké mám nejradši knedlíky. </w:t>
                            </w:r>
                          </w:p>
                          <w:p w:rsidR="00B601EC" w:rsidRDefault="00B601EC" w:rsidP="00CA31B9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„Jahodové,“ odpověděla jsem. A jahodové také </w:t>
                            </w:r>
                            <w:r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k </w:t>
                            </w:r>
                            <w:r w:rsidR="00DB66B0"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večeři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opravdu byly. Pak mě holky přivítaly a říkaly: „My jsme se o tebe tak bály!“</w:t>
                            </w:r>
                          </w:p>
                          <w:p w:rsidR="00B601EC" w:rsidRDefault="00B601EC" w:rsidP="00CA31B9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Ve čtvrtek jsme lyžovali celý den. Já zůstala v Radvanicích kvůli mé ruce. Večer byl hodně zajímavý, protože jsme hráli hru Na štěstí. Já </w:t>
                            </w:r>
                            <w:r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js</w:t>
                            </w:r>
                            <w:r w:rsidR="00DB66B0" w:rsidRPr="00DB66B0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em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nevyhrála ani jednou, ale odměnu jsem stejně dostala. </w:t>
                            </w:r>
                          </w:p>
                          <w:p w:rsidR="00B601EC" w:rsidRDefault="00B601EC" w:rsidP="00CA31B9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V pátek se lyžovalo jen dvě hodiny. Pak jsme si zabalili a čekali na autobus. </w:t>
                            </w:r>
                          </w:p>
                          <w:p w:rsidR="00B601EC" w:rsidRPr="005021A2" w:rsidRDefault="00B601EC" w:rsidP="00CA31B9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U skautské klubovny na nás čekal velký chumel rodičů, babiček, dědečků, tet, strýců a sourozenců. Lyžák jsme si všichni moc užili.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  <w:p w:rsidR="00FD3944" w:rsidRPr="00704D6E" w:rsidRDefault="00FD3944" w:rsidP="00FD3944">
            <w:pPr>
              <w:rPr>
                <w:i/>
                <w:sz w:val="52"/>
                <w:szCs w:val="52"/>
              </w:rPr>
            </w:pPr>
          </w:p>
        </w:tc>
        <w:tc>
          <w:tcPr>
            <w:tcW w:w="4500" w:type="dxa"/>
          </w:tcPr>
          <w:p w:rsidR="00FD3944" w:rsidRDefault="00F450FB" w:rsidP="00FD3944">
            <w:pPr>
              <w:rPr>
                <w:noProof/>
                <w:lang w:bidi="cs-CZ"/>
              </w:rPr>
            </w:pPr>
            <w:r>
              <w:rPr>
                <w:noProof/>
                <w:lang w:eastAsia="cs-CZ"/>
              </w:rPr>
              <w:drawing>
                <wp:anchor distT="0" distB="0" distL="114300" distR="114300" simplePos="0" relativeHeight="251961344" behindDoc="0" locked="0" layoutInCell="1" allowOverlap="1">
                  <wp:simplePos x="0" y="0"/>
                  <wp:positionH relativeFrom="margin">
                    <wp:posOffset>-616585</wp:posOffset>
                  </wp:positionH>
                  <wp:positionV relativeFrom="paragraph">
                    <wp:posOffset>-753745</wp:posOffset>
                  </wp:positionV>
                  <wp:extent cx="3493925" cy="2664000"/>
                  <wp:effectExtent l="0" t="0" r="0" b="3175"/>
                  <wp:wrapNone/>
                  <wp:docPr id="197" name="Obrázek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20220302_130433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3925" cy="26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D3944" w:rsidRDefault="00FD3944" w:rsidP="00FD3944">
            <w:pPr>
              <w:rPr>
                <w:noProof/>
                <w:lang w:bidi="cs-CZ"/>
              </w:rPr>
            </w:pPr>
          </w:p>
          <w:p w:rsidR="00FD3944" w:rsidRPr="00E7314A" w:rsidRDefault="00FD3944" w:rsidP="00FD3944">
            <w:pPr>
              <w:rPr>
                <w:noProof/>
                <w:lang w:bidi="cs-CZ"/>
              </w:rPr>
            </w:pPr>
            <w:r w:rsidRPr="009B745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847680" behindDoc="0" locked="0" layoutInCell="1" allowOverlap="1" wp14:anchorId="68D29445" wp14:editId="718F1186">
                      <wp:simplePos x="0" y="0"/>
                      <wp:positionH relativeFrom="column">
                        <wp:posOffset>3877558</wp:posOffset>
                      </wp:positionH>
                      <wp:positionV relativeFrom="paragraph">
                        <wp:posOffset>4706685</wp:posOffset>
                      </wp:positionV>
                      <wp:extent cx="2360930" cy="1404620"/>
                      <wp:effectExtent l="0" t="0" r="0" b="0"/>
                      <wp:wrapNone/>
                      <wp:docPr id="105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9B7451" w:rsidRDefault="00B601EC" w:rsidP="00702522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Foto: Radek Martinec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8D29445" id="_x0000_s1035" type="#_x0000_t202" style="position:absolute;margin-left:305.3pt;margin-top:370.6pt;width:185.9pt;height:110.6pt;z-index:2518476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" filled="f" stroked="f">
                      <v:textbox style="mso-fit-shape-to-text:t">
                        <w:txbxContent>
                          <w:p w:rsidR="00B601EC" w:rsidRPr="009B7451" w:rsidRDefault="00B601EC" w:rsidP="00702522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Foto: Radek Martinec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C722CA" w:rsidRPr="00E7314A" w:rsidRDefault="004D2BA5" w:rsidP="00A53D48">
      <w:r>
        <w:rPr>
          <w:noProof/>
          <w:sz w:val="32"/>
          <w:szCs w:val="32"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5111858</wp:posOffset>
            </wp:positionV>
            <wp:extent cx="1683834" cy="2993404"/>
            <wp:effectExtent l="0" t="0" r="0" b="0"/>
            <wp:wrapNone/>
            <wp:docPr id="208" name="Obrázek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zuza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834" cy="2993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2368" behindDoc="0" locked="0" layoutInCell="1" allowOverlap="1">
            <wp:simplePos x="0" y="0"/>
            <wp:positionH relativeFrom="column">
              <wp:posOffset>1661454</wp:posOffset>
            </wp:positionH>
            <wp:positionV relativeFrom="paragraph">
              <wp:posOffset>5271724</wp:posOffset>
            </wp:positionV>
            <wp:extent cx="3746810" cy="2251710"/>
            <wp:effectExtent l="0" t="0" r="6350" b="0"/>
            <wp:wrapNone/>
            <wp:docPr id="198" name="Obrázek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WhatsApp Image 2022-02-28 at 21.13.jpe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30" r="17219" b="21626"/>
                    <a:stretch/>
                  </pic:blipFill>
                  <pic:spPr bwMode="auto">
                    <a:xfrm>
                      <a:off x="0" y="0"/>
                      <a:ext cx="3746810" cy="2251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314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73A22EDB" wp14:editId="2FEC752E">
                <wp:simplePos x="0" y="0"/>
                <wp:positionH relativeFrom="page">
                  <wp:posOffset>-167268</wp:posOffset>
                </wp:positionH>
                <wp:positionV relativeFrom="paragraph">
                  <wp:posOffset>-5141131</wp:posOffset>
                </wp:positionV>
                <wp:extent cx="10537902" cy="4159405"/>
                <wp:effectExtent l="0" t="0" r="0" b="0"/>
                <wp:wrapNone/>
                <wp:docPr id="103" name="Obdélník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537902" cy="415940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B601EC" w:rsidRDefault="00B601EC" w:rsidP="001B4871">
                            <w:pPr>
                              <w:jc w:val="center"/>
                            </w:pPr>
                          </w:p>
                          <w:p w:rsidR="00B601EC" w:rsidRDefault="00B601EC" w:rsidP="001B4871">
                            <w:pPr>
                              <w:jc w:val="center"/>
                            </w:pPr>
                          </w:p>
                          <w:p w:rsidR="00B601EC" w:rsidRDefault="00B601EC" w:rsidP="001B4871">
                            <w:pPr>
                              <w:jc w:val="center"/>
                            </w:pPr>
                          </w:p>
                          <w:p w:rsidR="00B601EC" w:rsidRDefault="00B601EC" w:rsidP="001B4871">
                            <w:pPr>
                              <w:jc w:val="center"/>
                            </w:pPr>
                          </w:p>
                          <w:p w:rsidR="00B601EC" w:rsidRDefault="00B601EC" w:rsidP="001B4871">
                            <w:pPr>
                              <w:jc w:val="center"/>
                            </w:pPr>
                          </w:p>
                          <w:p w:rsidR="00B601EC" w:rsidRDefault="00B601EC" w:rsidP="001B48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A22EDB" id="_x0000_s1036" style="position:absolute;margin-left:-13.15pt;margin-top:-404.8pt;width:829.75pt;height:327.5pt;z-index:-25147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" fillcolor="#eeece1 [3214]" stroked="f">
                <v:textbox>
                  <w:txbxContent>
                    <w:p w:rsidR="00B601EC" w:rsidRDefault="00B601EC" w:rsidP="001B4871">
                      <w:pPr>
                        <w:jc w:val="center"/>
                      </w:pPr>
                    </w:p>
                    <w:p w:rsidR="00B601EC" w:rsidRDefault="00B601EC" w:rsidP="001B4871">
                      <w:pPr>
                        <w:jc w:val="center"/>
                      </w:pPr>
                    </w:p>
                    <w:p w:rsidR="00B601EC" w:rsidRDefault="00B601EC" w:rsidP="001B4871">
                      <w:pPr>
                        <w:jc w:val="center"/>
                      </w:pPr>
                    </w:p>
                    <w:p w:rsidR="00B601EC" w:rsidRDefault="00B601EC" w:rsidP="001B4871">
                      <w:pPr>
                        <w:jc w:val="center"/>
                      </w:pPr>
                    </w:p>
                    <w:p w:rsidR="00B601EC" w:rsidRDefault="00B601EC" w:rsidP="001B4871">
                      <w:pPr>
                        <w:jc w:val="center"/>
                      </w:pPr>
                    </w:p>
                    <w:p w:rsidR="00B601EC" w:rsidRDefault="00B601EC" w:rsidP="001B4871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F450FB">
        <w:rPr>
          <w:noProof/>
          <w:lang w:eastAsia="cs-CZ"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margin">
              <wp:posOffset>5675630</wp:posOffset>
            </wp:positionH>
            <wp:positionV relativeFrom="paragraph">
              <wp:posOffset>4079875</wp:posOffset>
            </wp:positionV>
            <wp:extent cx="3552000" cy="2664000"/>
            <wp:effectExtent l="0" t="0" r="0" b="3175"/>
            <wp:wrapNone/>
            <wp:docPr id="200" name="Obrázek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20220303_13191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000" cy="26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50FB">
        <w:rPr>
          <w:noProof/>
          <w:lang w:eastAsia="cs-CZ"/>
        </w:rPr>
        <w:drawing>
          <wp:anchor distT="0" distB="0" distL="114300" distR="114300" simplePos="0" relativeHeight="251963392" behindDoc="0" locked="0" layoutInCell="1" allowOverlap="1">
            <wp:simplePos x="0" y="0"/>
            <wp:positionH relativeFrom="margin">
              <wp:posOffset>5657215</wp:posOffset>
            </wp:positionH>
            <wp:positionV relativeFrom="paragraph">
              <wp:posOffset>1057910</wp:posOffset>
            </wp:positionV>
            <wp:extent cx="3550357" cy="2664000"/>
            <wp:effectExtent l="0" t="0" r="0" b="3175"/>
            <wp:wrapNone/>
            <wp:docPr id="199" name="Obráze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20220303_11413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0357" cy="26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50FB" w:rsidRPr="009B7451"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1D857FDD" wp14:editId="25871030">
                <wp:simplePos x="0" y="0"/>
                <wp:positionH relativeFrom="margin">
                  <wp:align>right</wp:align>
                </wp:positionH>
                <wp:positionV relativeFrom="paragraph">
                  <wp:posOffset>7322092</wp:posOffset>
                </wp:positionV>
                <wp:extent cx="2360930" cy="1404620"/>
                <wp:effectExtent l="0" t="0" r="0" b="1270"/>
                <wp:wrapNone/>
                <wp:docPr id="9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Pr="009B7451" w:rsidRDefault="00B601EC" w:rsidP="00857598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FOTO: Radek Martinec, Martina Kloučková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D857FDD" id="_x0000_s1037" type="#_x0000_t202" style="position:absolute;margin-left:134.7pt;margin-top:576.55pt;width:185.9pt;height:110.6pt;z-index:251816960;visibility:visible;mso-wrap-style:square;mso-width-percent:40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" filled="f" stroked="f">
                <v:textbox style="mso-fit-shape-to-text:t">
                  <w:txbxContent>
                    <w:p w:rsidR="00B601EC" w:rsidRPr="009B7451" w:rsidRDefault="00B601EC" w:rsidP="00857598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FOTO: Radek Martinec, Martina Kloučková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D13F2" w:rsidRPr="00E7314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54A9E6D6" wp14:editId="150995AF">
                <wp:simplePos x="0" y="0"/>
                <wp:positionH relativeFrom="page">
                  <wp:align>right</wp:align>
                </wp:positionH>
                <wp:positionV relativeFrom="paragraph">
                  <wp:posOffset>-4766945</wp:posOffset>
                </wp:positionV>
                <wp:extent cx="4039870" cy="12110720"/>
                <wp:effectExtent l="0" t="0" r="0" b="5080"/>
                <wp:wrapNone/>
                <wp:docPr id="77" name="Obdélník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39870" cy="1211072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6B8B16" id="Obdélník 49" o:spid="_x0000_s1026" style="position:absolute;margin-left:266.9pt;margin-top:-375.35pt;width:318.1pt;height:953.6pt;z-index:-25147596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" fillcolor="#eeece1 [3214]" stroked="f">
                <w10:wrap anchorx="page"/>
              </v:rect>
            </w:pict>
          </mc:Fallback>
        </mc:AlternateContent>
      </w:r>
      <w:r w:rsidR="001D13F2" w:rsidRPr="00AF5961"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45720" distB="45720" distL="114300" distR="114300" simplePos="0" relativeHeight="251953152" behindDoc="0" locked="0" layoutInCell="1" allowOverlap="1" wp14:anchorId="7C9AAFE2" wp14:editId="555A61A5">
                <wp:simplePos x="0" y="0"/>
                <wp:positionH relativeFrom="margin">
                  <wp:posOffset>5923280</wp:posOffset>
                </wp:positionH>
                <wp:positionV relativeFrom="paragraph">
                  <wp:posOffset>1128607</wp:posOffset>
                </wp:positionV>
                <wp:extent cx="5557520" cy="1404620"/>
                <wp:effectExtent l="0" t="0" r="0" b="1905"/>
                <wp:wrapNone/>
                <wp:docPr id="12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75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Pr="005021A2" w:rsidRDefault="00B601EC" w:rsidP="001D13F2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9AAFE2" id="_x0000_s1038" type="#_x0000_t202" style="position:absolute;margin-left:466.4pt;margin-top:88.85pt;width:437.6pt;height:110.6pt;z-index:2519531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" filled="f" stroked="f">
                <v:textbox style="mso-fit-shape-to-text:t">
                  <w:txbxContent>
                    <w:p w:rsidR="00B601EC" w:rsidRPr="005021A2" w:rsidRDefault="00B601EC" w:rsidP="001D13F2">
                      <w:pPr>
                        <w:jc w:val="both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722CA" w:rsidRPr="00E7314A">
        <w:rPr>
          <w:lang w:bidi="cs-CZ"/>
        </w:rPr>
        <w:br w:type="page"/>
      </w:r>
    </w:p>
    <w:tbl>
      <w:tblPr>
        <w:tblpPr w:leftFromText="141" w:rightFromText="141" w:vertAnchor="text" w:tblpY="1"/>
        <w:tblOverlap w:val="never"/>
        <w:tblW w:w="15735" w:type="dxa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4505"/>
        <w:gridCol w:w="232"/>
        <w:gridCol w:w="2493"/>
        <w:gridCol w:w="308"/>
        <w:gridCol w:w="1812"/>
        <w:gridCol w:w="209"/>
        <w:gridCol w:w="4490"/>
        <w:gridCol w:w="351"/>
        <w:gridCol w:w="1335"/>
      </w:tblGrid>
      <w:tr w:rsidR="00E87711" w:rsidRPr="00637D5D" w:rsidTr="001D13F2">
        <w:trPr>
          <w:gridAfter w:val="1"/>
          <w:wAfter w:w="1335" w:type="dxa"/>
        </w:trPr>
        <w:tc>
          <w:tcPr>
            <w:tcW w:w="14400" w:type="dxa"/>
            <w:gridSpan w:val="8"/>
            <w:tcBorders>
              <w:top w:val="single" w:sz="24" w:space="0" w:color="808080" w:themeColor="background1" w:themeShade="80"/>
            </w:tcBorders>
            <w:tcMar>
              <w:top w:w="288" w:type="dxa"/>
              <w:bottom w:w="288" w:type="dxa"/>
            </w:tcMar>
          </w:tcPr>
          <w:p w:rsidR="00E87711" w:rsidRPr="00D54819" w:rsidRDefault="00E87711" w:rsidP="001D13F2">
            <w:pPr>
              <w:pStyle w:val="Klovslov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lastRenderedPageBreak/>
              <w:t>ŠKOLNÍ AKCE</w:t>
            </w:r>
          </w:p>
          <w:p w:rsidR="00E87711" w:rsidRPr="004D1BD8" w:rsidRDefault="004D2BA5" w:rsidP="001D13F2">
            <w:pPr>
              <w:pStyle w:val="Nadpis4"/>
              <w:rPr>
                <w:b w:val="0"/>
                <w:i w:val="0"/>
              </w:rPr>
            </w:pPr>
            <w:r w:rsidRPr="00E7314A">
              <w:rPr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724800" behindDoc="1" locked="0" layoutInCell="1" allowOverlap="1" wp14:anchorId="7FE9A235" wp14:editId="4100B953">
                      <wp:simplePos x="0" y="0"/>
                      <wp:positionH relativeFrom="page">
                        <wp:posOffset>-457200</wp:posOffset>
                      </wp:positionH>
                      <wp:positionV relativeFrom="paragraph">
                        <wp:posOffset>565491</wp:posOffset>
                      </wp:positionV>
                      <wp:extent cx="5358765" cy="6880302"/>
                      <wp:effectExtent l="0" t="0" r="0" b="0"/>
                      <wp:wrapNone/>
                      <wp:docPr id="47" name="Obdélník 4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5358765" cy="688030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25B367" id="Obdélník 49" o:spid="_x0000_s1026" style="position:absolute;margin-left:-36pt;margin-top:44.55pt;width:421.95pt;height:541.75pt;z-index:-2515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" fillcolor="#eeece1 [3214]" stroked="f">
                      <w10:wrap anchorx="page"/>
                    </v:rect>
                  </w:pict>
                </mc:Fallback>
              </mc:AlternateContent>
            </w:r>
            <w:r w:rsidR="00F450FB">
              <w:rPr>
                <w:i w:val="0"/>
                <w:noProof/>
                <w:color w:val="auto"/>
              </w:rPr>
              <w:drawing>
                <wp:anchor distT="0" distB="0" distL="114300" distR="114300" simplePos="0" relativeHeight="251965440" behindDoc="0" locked="0" layoutInCell="1" allowOverlap="1">
                  <wp:simplePos x="0" y="0"/>
                  <wp:positionH relativeFrom="column">
                    <wp:posOffset>5274512</wp:posOffset>
                  </wp:positionH>
                  <wp:positionV relativeFrom="paragraph">
                    <wp:posOffset>661313</wp:posOffset>
                  </wp:positionV>
                  <wp:extent cx="3553645" cy="2664000"/>
                  <wp:effectExtent l="0" t="0" r="8890" b="3175"/>
                  <wp:wrapNone/>
                  <wp:docPr id="201" name="Obrázek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img_20220302_101505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645" cy="26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3396D">
              <w:rPr>
                <w:i w:val="0"/>
                <w:color w:val="auto"/>
              </w:rPr>
              <w:t>Zimní sportovně poznávací pobyt</w:t>
            </w:r>
          </w:p>
        </w:tc>
      </w:tr>
      <w:tr w:rsidR="00E87711" w:rsidRPr="00203040" w:rsidTr="001D13F2">
        <w:trPr>
          <w:gridAfter w:val="6"/>
          <w:wAfter w:w="8505" w:type="dxa"/>
        </w:trPr>
        <w:tc>
          <w:tcPr>
            <w:tcW w:w="7230" w:type="dxa"/>
            <w:gridSpan w:val="3"/>
            <w:tcMar>
              <w:bottom w:w="288" w:type="dxa"/>
            </w:tcMar>
          </w:tcPr>
          <w:p w:rsidR="00C3396D" w:rsidRDefault="00C3396D" w:rsidP="001D13F2">
            <w:pPr>
              <w:pStyle w:val="Jmnoautora"/>
            </w:pPr>
            <w:bookmarkStart w:id="0" w:name="_Hlk86844436"/>
            <w:r>
              <w:t>Noel Javůrek</w:t>
            </w:r>
            <w:bookmarkEnd w:id="0"/>
          </w:p>
          <w:p w:rsidR="00E87711" w:rsidRDefault="00C3396D" w:rsidP="001D13F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Na lyžáku to bylo bezva! </w:t>
            </w:r>
          </w:p>
          <w:p w:rsidR="00231856" w:rsidRDefault="00C3396D" w:rsidP="001D13F2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Bylo pondělí a jako první jsme vytahovali věci z autobusu. Když jsem nesl kufr, po schodech to moc nešlo. Tak jsem se v mezipatře sklouzl a zůstal ležet břichem na kufru. </w:t>
            </w:r>
            <w:r w:rsidR="00231856">
              <w:rPr>
                <w:sz w:val="32"/>
                <w:szCs w:val="32"/>
              </w:rPr>
              <w:t xml:space="preserve">Odrazil jsem se nohama a jel po kufru. Pak zbývalo vyjít s kufrem jen osm schodů a dojít až do pokoje číslo devět. </w:t>
            </w:r>
          </w:p>
          <w:p w:rsidR="001D13F2" w:rsidRDefault="00F450FB" w:rsidP="001D13F2">
            <w:pPr>
              <w:jc w:val="both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966464" behindDoc="0" locked="0" layoutInCell="1" allowOverlap="1">
                  <wp:simplePos x="0" y="0"/>
                  <wp:positionH relativeFrom="column">
                    <wp:posOffset>6222365</wp:posOffset>
                  </wp:positionH>
                  <wp:positionV relativeFrom="paragraph">
                    <wp:posOffset>743585</wp:posOffset>
                  </wp:positionV>
                  <wp:extent cx="2642870" cy="3524250"/>
                  <wp:effectExtent l="0" t="0" r="5080" b="0"/>
                  <wp:wrapNone/>
                  <wp:docPr id="202" name="Obrázek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WhatsApp Image 2022-03-03 at 15.39.45.jpe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870" cy="352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31856">
              <w:rPr>
                <w:sz w:val="32"/>
                <w:szCs w:val="32"/>
              </w:rPr>
              <w:t xml:space="preserve">Teda nejdřív jsme měli mít třináctku, pak desítku, ale nakonec jsme skončili v devítce. </w:t>
            </w:r>
            <w:r w:rsidR="001D13F2">
              <w:rPr>
                <w:sz w:val="32"/>
                <w:szCs w:val="32"/>
              </w:rPr>
              <w:t>Já i kluci jsme si ihned zabrali postele. Se Samem jsme byli na dvoupatrové posteli u dveří. Potom jsme šli na oběd, který nebyl zrovna nejlepší.</w:t>
            </w:r>
          </w:p>
          <w:p w:rsidR="001D13F2" w:rsidRDefault="001D13F2" w:rsidP="001D13F2">
            <w:pPr>
              <w:jc w:val="both"/>
              <w:rPr>
                <w:sz w:val="32"/>
                <w:szCs w:val="32"/>
              </w:rPr>
            </w:pPr>
            <w:r w:rsidRPr="00DB66B0">
              <w:rPr>
                <w:sz w:val="32"/>
                <w:szCs w:val="32"/>
                <w:highlight w:val="yellow"/>
              </w:rPr>
              <w:t xml:space="preserve">Pak jsme šli asi 1 </w:t>
            </w:r>
            <w:proofErr w:type="gramStart"/>
            <w:r w:rsidRPr="00DB66B0">
              <w:rPr>
                <w:sz w:val="32"/>
                <w:szCs w:val="32"/>
                <w:highlight w:val="yellow"/>
              </w:rPr>
              <w:t>km  do</w:t>
            </w:r>
            <w:proofErr w:type="gramEnd"/>
            <w:r w:rsidRPr="00DB66B0">
              <w:rPr>
                <w:sz w:val="32"/>
                <w:szCs w:val="32"/>
                <w:highlight w:val="yellow"/>
              </w:rPr>
              <w:t xml:space="preserve"> kopce s lyžáky v ru</w:t>
            </w:r>
            <w:r w:rsidR="00CF395D" w:rsidRPr="00DB66B0">
              <w:rPr>
                <w:sz w:val="32"/>
                <w:szCs w:val="32"/>
                <w:highlight w:val="yellow"/>
              </w:rPr>
              <w:t>kách</w:t>
            </w:r>
            <w:r>
              <w:rPr>
                <w:sz w:val="32"/>
                <w:szCs w:val="32"/>
              </w:rPr>
              <w:t>. To byla tíha. Sjezdovku jsme dvakrát sjeli a bylo rozřazení. Já jsem byl v druhé nejlepší skupince, za což jsem byl velmi rád. Pak jsme šli zas do penzionu.</w:t>
            </w:r>
          </w:p>
          <w:p w:rsidR="001D13F2" w:rsidRDefault="004D2BA5" w:rsidP="001D13F2">
            <w:pPr>
              <w:jc w:val="both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973632" behindDoc="0" locked="0" layoutInCell="1" allowOverlap="1">
                  <wp:simplePos x="0" y="0"/>
                  <wp:positionH relativeFrom="column">
                    <wp:posOffset>3300095</wp:posOffset>
                  </wp:positionH>
                  <wp:positionV relativeFrom="paragraph">
                    <wp:posOffset>960507</wp:posOffset>
                  </wp:positionV>
                  <wp:extent cx="1417537" cy="2520000"/>
                  <wp:effectExtent l="0" t="0" r="0" b="0"/>
                  <wp:wrapNone/>
                  <wp:docPr id="209" name="Obrázek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WhatsApp Image 2022-03-17 at 15.19.08.pn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537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D13F2">
              <w:rPr>
                <w:sz w:val="32"/>
                <w:szCs w:val="32"/>
              </w:rPr>
              <w:t xml:space="preserve">Tam </w:t>
            </w:r>
            <w:r w:rsidR="001D13F2" w:rsidRPr="00DB66B0">
              <w:rPr>
                <w:sz w:val="32"/>
                <w:szCs w:val="32"/>
                <w:highlight w:val="yellow"/>
              </w:rPr>
              <w:t>js</w:t>
            </w:r>
            <w:r w:rsidR="00DB66B0" w:rsidRPr="00DB66B0">
              <w:rPr>
                <w:sz w:val="32"/>
                <w:szCs w:val="32"/>
                <w:highlight w:val="yellow"/>
              </w:rPr>
              <w:t>me</w:t>
            </w:r>
            <w:r w:rsidR="001D13F2">
              <w:rPr>
                <w:sz w:val="32"/>
                <w:szCs w:val="32"/>
              </w:rPr>
              <w:t xml:space="preserve"> si do večeře hráli Ubongo a já vyhrál. Po večeři jsme šli do tělocvičny, která byla obří a hráli jsme </w:t>
            </w:r>
            <w:r w:rsidR="001D13F2">
              <w:rPr>
                <w:i/>
                <w:sz w:val="32"/>
                <w:szCs w:val="32"/>
              </w:rPr>
              <w:t xml:space="preserve">kin-ball </w:t>
            </w:r>
            <w:r w:rsidR="001D13F2">
              <w:rPr>
                <w:sz w:val="32"/>
                <w:szCs w:val="32"/>
              </w:rPr>
              <w:t xml:space="preserve">a vybíjenou na týmy. Ve vybíjené se mi podařilo vybít kapitána Honzu. V noci jsem se moc nevyspal, protože tam celou noc štěkal pes. </w:t>
            </w:r>
          </w:p>
          <w:p w:rsidR="001D13F2" w:rsidRPr="001D13F2" w:rsidRDefault="001D13F2" w:rsidP="001D13F2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Podobně to tak bylo po celý týden. Lyžovali jsme, jedli jsme a hráli hry. Bylo to fakt bezva.</w:t>
            </w:r>
          </w:p>
          <w:p w:rsidR="00231856" w:rsidRDefault="00231856" w:rsidP="001D13F2">
            <w:pPr>
              <w:rPr>
                <w:sz w:val="32"/>
                <w:szCs w:val="32"/>
              </w:rPr>
            </w:pPr>
          </w:p>
          <w:p w:rsidR="001D13F2" w:rsidRDefault="001D13F2" w:rsidP="001D13F2">
            <w:pPr>
              <w:rPr>
                <w:sz w:val="32"/>
                <w:szCs w:val="32"/>
              </w:rPr>
            </w:pPr>
          </w:p>
          <w:p w:rsidR="00F450FB" w:rsidRPr="00C3396D" w:rsidRDefault="00F450FB" w:rsidP="001D13F2">
            <w:pPr>
              <w:rPr>
                <w:sz w:val="32"/>
                <w:szCs w:val="32"/>
              </w:rPr>
            </w:pPr>
          </w:p>
        </w:tc>
      </w:tr>
      <w:tr w:rsidR="00C34967" w:rsidRPr="004D1BD8" w:rsidTr="001D13F2">
        <w:trPr>
          <w:gridAfter w:val="1"/>
          <w:wAfter w:w="1335" w:type="dxa"/>
        </w:trPr>
        <w:tc>
          <w:tcPr>
            <w:tcW w:w="14400" w:type="dxa"/>
            <w:gridSpan w:val="8"/>
            <w:tcBorders>
              <w:top w:val="single" w:sz="24" w:space="0" w:color="808080" w:themeColor="background1" w:themeShade="80"/>
            </w:tcBorders>
            <w:tcMar>
              <w:top w:w="288" w:type="dxa"/>
              <w:bottom w:w="288" w:type="dxa"/>
            </w:tcMar>
          </w:tcPr>
          <w:p w:rsidR="00C34967" w:rsidRPr="004D1BD8" w:rsidRDefault="00B13CE7" w:rsidP="001D13F2">
            <w:pPr>
              <w:pStyle w:val="Nadpis4"/>
              <w:jc w:val="right"/>
              <w:rPr>
                <w:b w:val="0"/>
                <w:i w:val="0"/>
              </w:rPr>
            </w:pPr>
            <w:r w:rsidRPr="00F11C50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949056" behindDoc="0" locked="0" layoutInCell="1" allowOverlap="1" wp14:anchorId="6C196D14" wp14:editId="267A9480">
                      <wp:simplePos x="0" y="0"/>
                      <wp:positionH relativeFrom="column">
                        <wp:posOffset>4687345</wp:posOffset>
                      </wp:positionH>
                      <wp:positionV relativeFrom="paragraph">
                        <wp:posOffset>1234276</wp:posOffset>
                      </wp:positionV>
                      <wp:extent cx="4338084" cy="3125972"/>
                      <wp:effectExtent l="0" t="0" r="0" b="0"/>
                      <wp:wrapNone/>
                      <wp:docPr id="123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38084" cy="312597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1D13F2" w:rsidRDefault="00B601EC" w:rsidP="001D13F2">
                                  <w:pPr>
                                    <w:pStyle w:val="Jmnoautora"/>
                                    <w:suppressOverlap/>
                                    <w:jc w:val="right"/>
                                  </w:pPr>
                                  <w:r>
                                    <w:t>Denis kantor</w:t>
                                  </w:r>
                                </w:p>
                                <w:p w:rsidR="00B601EC" w:rsidRDefault="00B601EC" w:rsidP="001D13F2">
                                  <w:pPr>
                                    <w:suppressOverlap/>
                                    <w:jc w:val="both"/>
                                    <w:rPr>
                                      <w:noProof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noProof/>
                                      <w:sz w:val="32"/>
                                      <w:szCs w:val="32"/>
                                    </w:rPr>
                                    <w:t xml:space="preserve">Když byly děti na Zimním sportovně poznávacím pobytu, zůstali jsme s paní asistentkou Ardelánovou ve škole. </w:t>
                                  </w:r>
                                </w:p>
                                <w:p w:rsidR="00B601EC" w:rsidRDefault="00B601EC" w:rsidP="001D13F2">
                                  <w:pPr>
                                    <w:suppressOverlap/>
                                    <w:jc w:val="both"/>
                                    <w:rPr>
                                      <w:noProof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noProof/>
                                      <w:sz w:val="32"/>
                                      <w:szCs w:val="32"/>
                                    </w:rPr>
                                    <w:t xml:space="preserve">Celý týden byl zábavný a moc jsme si jej užili. Vyráběli jsme mnoho věcí a taky jsme se učili. Opakovali jsme, co všechno víme z českého jazyka a matematiky. O tělesné výchově jsme chodili na procházky. </w:t>
                                  </w:r>
                                </w:p>
                                <w:p w:rsidR="00B601EC" w:rsidRDefault="00B601EC" w:rsidP="001D13F2">
                                  <w:pPr>
                                    <w:suppressOverlap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Můj nezapomenutelný zážitek bylo vyrábění vajíčka na špejli. Bylo to hezké.</w:t>
                                  </w:r>
                                </w:p>
                                <w:p w:rsidR="00B601EC" w:rsidRPr="004A4BF0" w:rsidRDefault="00B601EC" w:rsidP="001D13F2">
                                  <w:pPr>
                                    <w:jc w:val="both"/>
                                    <w:rPr>
                                      <w:i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Týden byl proto moc fajn a bavil mě.</w:t>
                                  </w:r>
                                  <w:r w:rsidRPr="001D13F2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Pr="001D13F2">
                                    <w:rPr>
                                      <w:noProof/>
                                      <w:sz w:val="32"/>
                                      <w:szCs w:val="32"/>
                                    </w:rPr>
                                    <w:drawing>
                                      <wp:inline distT="0" distB="0" distL="0" distR="0">
                                        <wp:extent cx="4145915" cy="4759542"/>
                                        <wp:effectExtent l="0" t="0" r="6985" b="3175"/>
                                        <wp:docPr id="124" name="Obrázek 12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145915" cy="475954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196D14" id="_x0000_s1039" type="#_x0000_t202" style="position:absolute;left:0;text-align:left;margin-left:369.1pt;margin-top:97.2pt;width:341.6pt;height:246.15pt;z-index:251949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" filled="f" stroked="f">
                      <v:textbox>
                        <w:txbxContent>
                          <w:p w:rsidR="00B601EC" w:rsidRPr="001D13F2" w:rsidRDefault="00B601EC" w:rsidP="001D13F2">
                            <w:pPr>
                              <w:pStyle w:val="Jmnoautora"/>
                              <w:suppressOverlap/>
                              <w:jc w:val="right"/>
                            </w:pPr>
                            <w:r>
                              <w:t>Denis kantor</w:t>
                            </w:r>
                          </w:p>
                          <w:p w:rsidR="00B601EC" w:rsidRDefault="00B601EC" w:rsidP="001D13F2">
                            <w:pPr>
                              <w:suppressOverlap/>
                              <w:jc w:val="both"/>
                              <w:rPr>
                                <w:noProof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sz w:val="32"/>
                                <w:szCs w:val="32"/>
                              </w:rPr>
                              <w:t xml:space="preserve">Když byly děti na Zimním sportovně poznávacím pobytu, zůstali jsme s paní asistentkou Ardelánovou ve škole. </w:t>
                            </w:r>
                          </w:p>
                          <w:p w:rsidR="00B601EC" w:rsidRDefault="00B601EC" w:rsidP="001D13F2">
                            <w:pPr>
                              <w:suppressOverlap/>
                              <w:jc w:val="both"/>
                              <w:rPr>
                                <w:noProof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sz w:val="32"/>
                                <w:szCs w:val="32"/>
                              </w:rPr>
                              <w:t xml:space="preserve">Celý týden byl zábavný a moc jsme si jej užili. Vyráběli jsme mnoho věcí a taky jsme se učili. Opakovali jsme, co všechno víme z českého jazyka a matematiky. O tělesné výchově jsme chodili na procházky. </w:t>
                            </w:r>
                          </w:p>
                          <w:p w:rsidR="00B601EC" w:rsidRDefault="00B601EC" w:rsidP="001D13F2">
                            <w:pPr>
                              <w:suppressOverlap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Můj nezapomenutelný zážitek bylo vyrábění vajíčka na špejli. Bylo to hezké.</w:t>
                            </w:r>
                          </w:p>
                          <w:p w:rsidR="00B601EC" w:rsidRPr="004A4BF0" w:rsidRDefault="00B601EC" w:rsidP="001D13F2">
                            <w:pPr>
                              <w:jc w:val="both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Týden byl proto moc fajn a bavil mě.</w:t>
                            </w:r>
                            <w:r w:rsidRPr="001D13F2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D13F2">
                              <w:rPr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4145915" cy="4759542"/>
                                  <wp:effectExtent l="0" t="0" r="6985" b="3175"/>
                                  <wp:docPr id="124" name="Obrázek 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45915" cy="47595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34967">
              <w:rPr>
                <w:i w:val="0"/>
                <w:color w:val="auto"/>
              </w:rPr>
              <w:t>Jaké to bylo ve škole, když byly děti na lyžáku</w:t>
            </w:r>
          </w:p>
        </w:tc>
      </w:tr>
      <w:tr w:rsidR="00C34967" w:rsidRPr="00203040" w:rsidTr="001D13F2">
        <w:trPr>
          <w:gridAfter w:val="6"/>
          <w:wAfter w:w="8505" w:type="dxa"/>
        </w:trPr>
        <w:tc>
          <w:tcPr>
            <w:tcW w:w="7230" w:type="dxa"/>
            <w:gridSpan w:val="3"/>
            <w:tcMar>
              <w:bottom w:w="288" w:type="dxa"/>
            </w:tcMar>
          </w:tcPr>
          <w:p w:rsidR="00C3396D" w:rsidRDefault="008816AC" w:rsidP="001D13F2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958272" behindDoc="0" locked="0" layoutInCell="1" allowOverlap="1">
                  <wp:simplePos x="0" y="0"/>
                  <wp:positionH relativeFrom="column">
                    <wp:posOffset>601670</wp:posOffset>
                  </wp:positionH>
                  <wp:positionV relativeFrom="paragraph">
                    <wp:posOffset>8937</wp:posOffset>
                  </wp:positionV>
                  <wp:extent cx="2921619" cy="3422295"/>
                  <wp:effectExtent l="0" t="0" r="0" b="6985"/>
                  <wp:wrapNone/>
                  <wp:docPr id="195" name="Obrázek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škola.jp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619" cy="342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13CE7" w:rsidRPr="00E7314A">
              <w:rPr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957248" behindDoc="1" locked="0" layoutInCell="1" allowOverlap="1" wp14:anchorId="42CF2039" wp14:editId="1F140B11">
                      <wp:simplePos x="0" y="0"/>
                      <wp:positionH relativeFrom="page">
                        <wp:posOffset>5384800</wp:posOffset>
                      </wp:positionH>
                      <wp:positionV relativeFrom="paragraph">
                        <wp:posOffset>-548851</wp:posOffset>
                      </wp:positionV>
                      <wp:extent cx="3610507" cy="5194832"/>
                      <wp:effectExtent l="7938" t="0" r="0" b="0"/>
                      <wp:wrapNone/>
                      <wp:docPr id="194" name="Obdélník 4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 rot="5400000">
                                <a:off x="0" y="0"/>
                                <a:ext cx="3610507" cy="519483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FF0A7D" id="Obdélník 49" o:spid="_x0000_s1026" style="position:absolute;margin-left:424pt;margin-top:-43.2pt;width:284.3pt;height:409.05pt;rotation:90;z-index:-25135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" fillcolor="#eeece1 [3214]" stroked="f">
                      <w10:wrap anchorx="page"/>
                    </v:rect>
                  </w:pict>
                </mc:Fallback>
              </mc:AlternateContent>
            </w:r>
          </w:p>
          <w:p w:rsidR="001D13F2" w:rsidRDefault="001D13F2" w:rsidP="001D13F2">
            <w:pPr>
              <w:rPr>
                <w:sz w:val="32"/>
                <w:szCs w:val="32"/>
              </w:rPr>
            </w:pPr>
          </w:p>
          <w:p w:rsidR="001D13F2" w:rsidRDefault="001D13F2" w:rsidP="001D13F2">
            <w:pPr>
              <w:rPr>
                <w:sz w:val="32"/>
                <w:szCs w:val="32"/>
              </w:rPr>
            </w:pPr>
          </w:p>
          <w:p w:rsidR="001D13F2" w:rsidRDefault="001D13F2" w:rsidP="001D13F2">
            <w:pPr>
              <w:rPr>
                <w:sz w:val="32"/>
                <w:szCs w:val="32"/>
              </w:rPr>
            </w:pPr>
          </w:p>
          <w:p w:rsidR="001D13F2" w:rsidRDefault="001D13F2" w:rsidP="001D13F2">
            <w:pPr>
              <w:rPr>
                <w:sz w:val="32"/>
                <w:szCs w:val="32"/>
              </w:rPr>
            </w:pPr>
          </w:p>
          <w:p w:rsidR="001D13F2" w:rsidRDefault="001D13F2" w:rsidP="001D13F2">
            <w:pPr>
              <w:rPr>
                <w:sz w:val="32"/>
                <w:szCs w:val="32"/>
              </w:rPr>
            </w:pPr>
          </w:p>
          <w:p w:rsidR="001D13F2" w:rsidRDefault="001D13F2" w:rsidP="001D13F2">
            <w:pPr>
              <w:rPr>
                <w:sz w:val="32"/>
                <w:szCs w:val="32"/>
              </w:rPr>
            </w:pPr>
          </w:p>
          <w:p w:rsidR="001D13F2" w:rsidRDefault="001D13F2" w:rsidP="001D13F2">
            <w:pPr>
              <w:rPr>
                <w:sz w:val="32"/>
                <w:szCs w:val="32"/>
              </w:rPr>
            </w:pPr>
          </w:p>
          <w:p w:rsidR="001D13F2" w:rsidRDefault="001D13F2" w:rsidP="001D13F2">
            <w:pPr>
              <w:rPr>
                <w:sz w:val="32"/>
                <w:szCs w:val="32"/>
              </w:rPr>
            </w:pPr>
          </w:p>
          <w:p w:rsidR="001D13F2" w:rsidRDefault="001D13F2" w:rsidP="001D13F2">
            <w:pPr>
              <w:rPr>
                <w:sz w:val="32"/>
                <w:szCs w:val="32"/>
              </w:rPr>
            </w:pPr>
          </w:p>
          <w:p w:rsidR="001D13F2" w:rsidRDefault="001D13F2" w:rsidP="001D13F2">
            <w:pPr>
              <w:rPr>
                <w:sz w:val="32"/>
                <w:szCs w:val="32"/>
              </w:rPr>
            </w:pPr>
          </w:p>
          <w:p w:rsidR="001D13F2" w:rsidRDefault="001D13F2" w:rsidP="001D13F2">
            <w:pPr>
              <w:rPr>
                <w:sz w:val="32"/>
                <w:szCs w:val="32"/>
              </w:rPr>
            </w:pPr>
          </w:p>
          <w:p w:rsidR="001D13F2" w:rsidRDefault="001D13F2" w:rsidP="001D13F2">
            <w:pPr>
              <w:rPr>
                <w:sz w:val="32"/>
                <w:szCs w:val="32"/>
              </w:rPr>
            </w:pPr>
          </w:p>
          <w:p w:rsidR="001D13F2" w:rsidRDefault="001D13F2" w:rsidP="001D13F2">
            <w:pPr>
              <w:rPr>
                <w:sz w:val="32"/>
                <w:szCs w:val="32"/>
              </w:rPr>
            </w:pPr>
          </w:p>
          <w:p w:rsidR="001D13F2" w:rsidRDefault="004D2BA5" w:rsidP="001D13F2">
            <w:pPr>
              <w:rPr>
                <w:sz w:val="32"/>
                <w:szCs w:val="32"/>
              </w:rPr>
            </w:pPr>
            <w:r w:rsidRPr="009B745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968512" behindDoc="0" locked="0" layoutInCell="1" allowOverlap="1" wp14:anchorId="4FCBA840" wp14:editId="53026D64">
                      <wp:simplePos x="0" y="0"/>
                      <wp:positionH relativeFrom="margin">
                        <wp:posOffset>2437487</wp:posOffset>
                      </wp:positionH>
                      <wp:positionV relativeFrom="paragraph">
                        <wp:posOffset>128038</wp:posOffset>
                      </wp:positionV>
                      <wp:extent cx="2360930" cy="1404620"/>
                      <wp:effectExtent l="0" t="0" r="0" b="1270"/>
                      <wp:wrapNone/>
                      <wp:docPr id="203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9B7451" w:rsidRDefault="00B601EC" w:rsidP="00F450FB">
                                  <w:pPr>
                                    <w:jc w:val="right"/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 xml:space="preserve">FOTO: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FE0321" wp14:editId="01CAF5B7">
                                        <wp:extent cx="1417320" cy="2519680"/>
                                        <wp:effectExtent l="0" t="0" r="0" b="0"/>
                                        <wp:docPr id="215" name="Obrázek 215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5" name="Obrázek 205"/>
                                                <pic:cNvPicPr/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17320" cy="25196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Martinec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FCBA840" id="_x0000_s1040" type="#_x0000_t202" style="position:absolute;margin-left:191.95pt;margin-top:10.1pt;width:185.9pt;height:110.6pt;z-index:251968512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" filled="f" stroked="f">
                      <v:textbox style="mso-fit-shape-to-text:t">
                        <w:txbxContent>
                          <w:p w:rsidR="00B601EC" w:rsidRPr="009B7451" w:rsidRDefault="00B601EC" w:rsidP="00F450FB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FOTO: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FE0321" wp14:editId="01CAF5B7">
                                  <wp:extent cx="1417320" cy="2519680"/>
                                  <wp:effectExtent l="0" t="0" r="0" b="0"/>
                                  <wp:docPr id="215" name="Obrázek 2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5" name="Obrázek 205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20" cy="25196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Martinec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  <w:p w:rsidR="001D13F2" w:rsidRPr="00203040" w:rsidRDefault="008816AC" w:rsidP="001D13F2">
            <w:pPr>
              <w:rPr>
                <w:sz w:val="32"/>
                <w:szCs w:val="32"/>
              </w:rPr>
            </w:pPr>
            <w:r w:rsidRPr="009B745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960320" behindDoc="0" locked="0" layoutInCell="1" allowOverlap="1" wp14:anchorId="4FFCC0EB" wp14:editId="2E81CDD7">
                      <wp:simplePos x="0" y="0"/>
                      <wp:positionH relativeFrom="column">
                        <wp:posOffset>211873</wp:posOffset>
                      </wp:positionH>
                      <wp:positionV relativeFrom="paragraph">
                        <wp:posOffset>90000</wp:posOffset>
                      </wp:positionV>
                      <wp:extent cx="2360930" cy="1404620"/>
                      <wp:effectExtent l="0" t="0" r="0" b="0"/>
                      <wp:wrapNone/>
                      <wp:docPr id="196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9B7451" w:rsidRDefault="00B601EC" w:rsidP="008816AC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ŠKOLA V ZIMĚ: Leona Mrázová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FFCC0EB" id="_x0000_s1041" type="#_x0000_t202" style="position:absolute;margin-left:16.7pt;margin-top:7.1pt;width:185.9pt;height:110.6pt;z-index:25196032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" filled="f" stroked="f">
                      <v:textbox style="mso-fit-shape-to-text:t">
                        <w:txbxContent>
                          <w:p w:rsidR="00B601EC" w:rsidRPr="009B7451" w:rsidRDefault="00B601EC" w:rsidP="008816AC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ŠKOLA V ZIMĚ: Leona Mrázová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149AF" w:rsidRPr="00E7314A" w:rsidTr="001D13F2">
        <w:trPr>
          <w:gridAfter w:val="1"/>
          <w:wAfter w:w="1335" w:type="dxa"/>
        </w:trPr>
        <w:tc>
          <w:tcPr>
            <w:tcW w:w="14400" w:type="dxa"/>
            <w:gridSpan w:val="8"/>
            <w:tcBorders>
              <w:top w:val="single" w:sz="24" w:space="0" w:color="808080" w:themeColor="background1" w:themeShade="80"/>
            </w:tcBorders>
            <w:tcMar>
              <w:top w:w="288" w:type="dxa"/>
              <w:bottom w:w="288" w:type="dxa"/>
            </w:tcMar>
          </w:tcPr>
          <w:p w:rsidR="004149AF" w:rsidRPr="00D54819" w:rsidRDefault="00C00E09" w:rsidP="001D13F2">
            <w:pPr>
              <w:pStyle w:val="Klovslovo"/>
              <w:rPr>
                <w:rFonts w:asciiTheme="minorHAnsi" w:hAnsiTheme="minorHAnsi" w:cstheme="minorHAnsi"/>
              </w:rPr>
            </w:pPr>
            <w:r w:rsidRPr="00E7314A">
              <w:rPr>
                <w:noProof/>
                <w:lang w:eastAsia="cs-CZ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55872" behindDoc="1" locked="0" layoutInCell="1" allowOverlap="1" wp14:anchorId="20F9CEE5" wp14:editId="2A82E16A">
                      <wp:simplePos x="0" y="0"/>
                      <wp:positionH relativeFrom="page">
                        <wp:posOffset>-643180</wp:posOffset>
                      </wp:positionH>
                      <wp:positionV relativeFrom="paragraph">
                        <wp:posOffset>-249426</wp:posOffset>
                      </wp:positionV>
                      <wp:extent cx="10275377" cy="4207790"/>
                      <wp:effectExtent l="0" t="0" r="0" b="2540"/>
                      <wp:wrapNone/>
                      <wp:docPr id="18" name="Obdélník 4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0275377" cy="420779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3578B0" id="Obdélník 49" o:spid="_x0000_s1026" style="position:absolute;margin-left:-50.65pt;margin-top:-19.65pt;width:809.1pt;height:331.3pt;z-index:-251460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" fillcolor="#eeece1 [3214]" stroked="f">
                      <w10:wrap anchorx="page"/>
                    </v:rect>
                  </w:pict>
                </mc:Fallback>
              </mc:AlternateContent>
            </w:r>
            <w:r w:rsidR="00D54819" w:rsidRPr="00D54819">
              <w:rPr>
                <w:rFonts w:asciiTheme="minorHAnsi" w:hAnsiTheme="minorHAnsi" w:cstheme="minorHAnsi"/>
              </w:rPr>
              <w:t>PŘÍRODOVĚDNÉ OKÉNKO</w:t>
            </w:r>
          </w:p>
          <w:p w:rsidR="004149AF" w:rsidRPr="00637D5D" w:rsidRDefault="00CA31B9" w:rsidP="001D13F2">
            <w:pPr>
              <w:pStyle w:val="Nadpis4"/>
              <w:rPr>
                <w:i w:val="0"/>
              </w:rPr>
            </w:pPr>
            <w:r>
              <w:rPr>
                <w:i w:val="0"/>
                <w:color w:val="auto"/>
              </w:rPr>
              <w:t>Přikrmování ptáků v zimě</w:t>
            </w:r>
          </w:p>
        </w:tc>
      </w:tr>
      <w:tr w:rsidR="00110F52" w:rsidRPr="00E7314A" w:rsidTr="001D13F2">
        <w:trPr>
          <w:gridAfter w:val="2"/>
          <w:wAfter w:w="1686" w:type="dxa"/>
        </w:trPr>
        <w:tc>
          <w:tcPr>
            <w:tcW w:w="4505" w:type="dxa"/>
            <w:tcMar>
              <w:bottom w:w="288" w:type="dxa"/>
            </w:tcMar>
          </w:tcPr>
          <w:p w:rsidR="00110F52" w:rsidRPr="00E7314A" w:rsidRDefault="00110F52" w:rsidP="001D13F2">
            <w:pPr>
              <w:pStyle w:val="Jmnoautora"/>
            </w:pPr>
            <w:r>
              <w:t>zuzana hejlová</w:t>
            </w:r>
          </w:p>
          <w:p w:rsidR="00110F52" w:rsidRDefault="00110F52" w:rsidP="001D13F2">
            <w:pPr>
              <w:jc w:val="both"/>
              <w:rPr>
                <w:sz w:val="32"/>
                <w:szCs w:val="32"/>
              </w:rPr>
            </w:pPr>
            <w:r w:rsidRPr="00BC15DA">
              <w:rPr>
                <w:sz w:val="32"/>
                <w:szCs w:val="32"/>
              </w:rPr>
              <w:t>V zimě ptáky můžeme přilákat na naš</w:t>
            </w:r>
            <w:r>
              <w:rPr>
                <w:sz w:val="32"/>
                <w:szCs w:val="32"/>
              </w:rPr>
              <w:t>i</w:t>
            </w:r>
            <w:r w:rsidRPr="00BC15DA">
              <w:rPr>
                <w:sz w:val="32"/>
                <w:szCs w:val="32"/>
              </w:rPr>
              <w:t xml:space="preserve"> zahradu tak</w:t>
            </w:r>
            <w:r>
              <w:rPr>
                <w:sz w:val="32"/>
                <w:szCs w:val="32"/>
              </w:rPr>
              <w:t>,</w:t>
            </w:r>
            <w:r w:rsidRPr="00BC15DA">
              <w:rPr>
                <w:sz w:val="32"/>
                <w:szCs w:val="32"/>
              </w:rPr>
              <w:t xml:space="preserve"> že na </w:t>
            </w:r>
            <w:r>
              <w:rPr>
                <w:sz w:val="32"/>
                <w:szCs w:val="32"/>
              </w:rPr>
              <w:t>ní</w:t>
            </w:r>
            <w:r w:rsidRPr="00BC15DA">
              <w:rPr>
                <w:sz w:val="32"/>
                <w:szCs w:val="32"/>
              </w:rPr>
              <w:t xml:space="preserve"> postavíme krmítko. Pokud nemáme krmítko</w:t>
            </w:r>
            <w:r w:rsidR="00C00E09">
              <w:rPr>
                <w:sz w:val="32"/>
                <w:szCs w:val="32"/>
              </w:rPr>
              <w:t>,</w:t>
            </w:r>
            <w:r w:rsidRPr="00BC15DA">
              <w:rPr>
                <w:sz w:val="32"/>
                <w:szCs w:val="32"/>
              </w:rPr>
              <w:t xml:space="preserve"> můžeme si ho vyro</w:t>
            </w:r>
            <w:r>
              <w:rPr>
                <w:sz w:val="32"/>
                <w:szCs w:val="32"/>
              </w:rPr>
              <w:t>b</w:t>
            </w:r>
            <w:r w:rsidRPr="00BC15DA">
              <w:rPr>
                <w:sz w:val="32"/>
                <w:szCs w:val="32"/>
              </w:rPr>
              <w:t>it</w:t>
            </w:r>
            <w:r w:rsidR="00C00E09">
              <w:rPr>
                <w:sz w:val="32"/>
                <w:szCs w:val="32"/>
              </w:rPr>
              <w:t>,</w:t>
            </w:r>
            <w:r w:rsidRPr="00BC15DA">
              <w:rPr>
                <w:sz w:val="32"/>
                <w:szCs w:val="32"/>
              </w:rPr>
              <w:t xml:space="preserve"> nebo </w:t>
            </w:r>
            <w:r w:rsidR="00C00E09">
              <w:rPr>
                <w:sz w:val="32"/>
                <w:szCs w:val="32"/>
              </w:rPr>
              <w:t xml:space="preserve">na strom </w:t>
            </w:r>
            <w:r w:rsidRPr="00BC15DA">
              <w:rPr>
                <w:sz w:val="32"/>
                <w:szCs w:val="32"/>
              </w:rPr>
              <w:t>pověsit l</w:t>
            </w:r>
            <w:r>
              <w:rPr>
                <w:sz w:val="32"/>
                <w:szCs w:val="32"/>
              </w:rPr>
              <w:t>o</w:t>
            </w:r>
            <w:r w:rsidRPr="00BC15DA">
              <w:rPr>
                <w:sz w:val="32"/>
                <w:szCs w:val="32"/>
              </w:rPr>
              <w:t>jové koule.</w:t>
            </w:r>
          </w:p>
          <w:p w:rsidR="00110F52" w:rsidRDefault="00110F52" w:rsidP="001D13F2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Kupované lojové koule bychom neměli nechávat v síťce. Ptáčci si mohou </w:t>
            </w:r>
            <w:r w:rsidRPr="00BC15DA">
              <w:rPr>
                <w:sz w:val="32"/>
                <w:szCs w:val="32"/>
              </w:rPr>
              <w:t>o síťku zlom</w:t>
            </w:r>
            <w:r>
              <w:rPr>
                <w:sz w:val="32"/>
                <w:szCs w:val="32"/>
              </w:rPr>
              <w:t>it</w:t>
            </w:r>
            <w:r w:rsidRPr="00BC15DA">
              <w:rPr>
                <w:sz w:val="32"/>
                <w:szCs w:val="32"/>
              </w:rPr>
              <w:t xml:space="preserve"> nohu a pak nepřežij</w:t>
            </w:r>
            <w:r>
              <w:rPr>
                <w:sz w:val="32"/>
                <w:szCs w:val="32"/>
              </w:rPr>
              <w:t>í</w:t>
            </w:r>
            <w:r w:rsidRPr="00BC15DA">
              <w:rPr>
                <w:sz w:val="32"/>
                <w:szCs w:val="32"/>
              </w:rPr>
              <w:t>.</w:t>
            </w:r>
          </w:p>
          <w:p w:rsidR="00110F52" w:rsidRPr="00203040" w:rsidRDefault="00110F52" w:rsidP="001D13F2">
            <w:pPr>
              <w:rPr>
                <w:sz w:val="32"/>
                <w:szCs w:val="32"/>
              </w:rPr>
            </w:pPr>
          </w:p>
        </w:tc>
        <w:tc>
          <w:tcPr>
            <w:tcW w:w="232" w:type="dxa"/>
            <w:tcMar>
              <w:bottom w:w="288" w:type="dxa"/>
            </w:tcMar>
          </w:tcPr>
          <w:p w:rsidR="00110F52" w:rsidRDefault="00110F52" w:rsidP="001D13F2"/>
        </w:tc>
        <w:tc>
          <w:tcPr>
            <w:tcW w:w="4613" w:type="dxa"/>
            <w:gridSpan w:val="3"/>
          </w:tcPr>
          <w:p w:rsidR="00110F52" w:rsidRPr="00110F52" w:rsidRDefault="00110F52" w:rsidP="001D13F2">
            <w:pPr>
              <w:jc w:val="both"/>
              <w:rPr>
                <w:sz w:val="32"/>
                <w:szCs w:val="32"/>
              </w:rPr>
            </w:pPr>
          </w:p>
          <w:p w:rsidR="00110F52" w:rsidRPr="00110F52" w:rsidRDefault="00110F52" w:rsidP="001D13F2">
            <w:pPr>
              <w:jc w:val="both"/>
            </w:pPr>
          </w:p>
          <w:p w:rsidR="00110F52" w:rsidRDefault="00110F52" w:rsidP="001D13F2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Abychom mohli pověsit lojovou kouli, budeme potřebovat </w:t>
            </w:r>
            <w:r w:rsidRPr="00BC15DA">
              <w:rPr>
                <w:sz w:val="32"/>
                <w:szCs w:val="32"/>
              </w:rPr>
              <w:t xml:space="preserve">tlustý zahradní drátek, provázek, </w:t>
            </w:r>
            <w:r>
              <w:rPr>
                <w:sz w:val="32"/>
                <w:szCs w:val="32"/>
              </w:rPr>
              <w:t>kleště a samotnou lojovou kouli</w:t>
            </w:r>
            <w:r w:rsidRPr="00BC15DA">
              <w:rPr>
                <w:sz w:val="32"/>
                <w:szCs w:val="32"/>
              </w:rPr>
              <w:t>.</w:t>
            </w:r>
          </w:p>
          <w:p w:rsidR="00110F52" w:rsidRPr="00BC15DA" w:rsidRDefault="00110F52" w:rsidP="001D13F2">
            <w:pPr>
              <w:jc w:val="both"/>
              <w:rPr>
                <w:sz w:val="32"/>
                <w:szCs w:val="32"/>
              </w:rPr>
            </w:pPr>
            <w:r w:rsidRPr="00BC15DA">
              <w:rPr>
                <w:sz w:val="32"/>
                <w:szCs w:val="32"/>
              </w:rPr>
              <w:t>Začneme tím</w:t>
            </w:r>
            <w:r>
              <w:rPr>
                <w:sz w:val="32"/>
                <w:szCs w:val="32"/>
              </w:rPr>
              <w:t xml:space="preserve">, </w:t>
            </w:r>
            <w:r w:rsidRPr="00BC15DA">
              <w:rPr>
                <w:sz w:val="32"/>
                <w:szCs w:val="32"/>
              </w:rPr>
              <w:t>že z l</w:t>
            </w:r>
            <w:r>
              <w:rPr>
                <w:sz w:val="32"/>
                <w:szCs w:val="32"/>
              </w:rPr>
              <w:t>o</w:t>
            </w:r>
            <w:r w:rsidRPr="00BC15DA">
              <w:rPr>
                <w:sz w:val="32"/>
                <w:szCs w:val="32"/>
              </w:rPr>
              <w:t>jové koule odstraníme síťku. Pak</w:t>
            </w:r>
            <w:r>
              <w:rPr>
                <w:sz w:val="32"/>
                <w:szCs w:val="32"/>
              </w:rPr>
              <w:t xml:space="preserve"> kouli</w:t>
            </w:r>
            <w:r w:rsidRPr="00BC15DA">
              <w:rPr>
                <w:sz w:val="32"/>
                <w:szCs w:val="32"/>
              </w:rPr>
              <w:t xml:space="preserve"> obmotáme drátkem</w:t>
            </w:r>
            <w:r w:rsidR="00C00E09">
              <w:rPr>
                <w:sz w:val="32"/>
                <w:szCs w:val="32"/>
              </w:rPr>
              <w:t xml:space="preserve"> a n</w:t>
            </w:r>
            <w:r w:rsidRPr="00BC15DA">
              <w:rPr>
                <w:sz w:val="32"/>
                <w:szCs w:val="32"/>
              </w:rPr>
              <w:t>a vršek přivážeme kousek provázku tak</w:t>
            </w:r>
            <w:r w:rsidR="00CF395D">
              <w:rPr>
                <w:sz w:val="32"/>
                <w:szCs w:val="32"/>
              </w:rPr>
              <w:t xml:space="preserve">, </w:t>
            </w:r>
            <w:r w:rsidRPr="00BC15DA">
              <w:rPr>
                <w:sz w:val="32"/>
                <w:szCs w:val="32"/>
              </w:rPr>
              <w:t>aby vzniklo očko.</w:t>
            </w:r>
          </w:p>
        </w:tc>
        <w:tc>
          <w:tcPr>
            <w:tcW w:w="209" w:type="dxa"/>
          </w:tcPr>
          <w:p w:rsidR="00110F52" w:rsidRPr="00BC15DA" w:rsidRDefault="00110F52" w:rsidP="001D13F2">
            <w:pPr>
              <w:rPr>
                <w:sz w:val="32"/>
                <w:szCs w:val="32"/>
              </w:rPr>
            </w:pPr>
          </w:p>
        </w:tc>
        <w:tc>
          <w:tcPr>
            <w:tcW w:w="4490" w:type="dxa"/>
            <w:tcMar>
              <w:bottom w:w="288" w:type="dxa"/>
            </w:tcMar>
          </w:tcPr>
          <w:p w:rsidR="00110F52" w:rsidRDefault="00110F52" w:rsidP="001D13F2">
            <w:pPr>
              <w:pStyle w:val="Zkladntext"/>
              <w:jc w:val="both"/>
              <w:rPr>
                <w:sz w:val="32"/>
                <w:szCs w:val="32"/>
              </w:rPr>
            </w:pPr>
          </w:p>
          <w:p w:rsidR="00110F52" w:rsidRPr="00110F52" w:rsidRDefault="00110F52" w:rsidP="001D13F2">
            <w:pPr>
              <w:pStyle w:val="Zkladntext"/>
              <w:jc w:val="both"/>
            </w:pPr>
          </w:p>
          <w:p w:rsidR="00C00E09" w:rsidRDefault="00C00E09" w:rsidP="001D13F2">
            <w:pPr>
              <w:pStyle w:val="Zkladntext"/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Kouli</w:t>
            </w:r>
            <w:r w:rsidR="00110F52" w:rsidRPr="00BC15DA">
              <w:rPr>
                <w:sz w:val="32"/>
                <w:szCs w:val="32"/>
              </w:rPr>
              <w:t xml:space="preserve"> pověsíme na strom</w:t>
            </w:r>
            <w:r>
              <w:rPr>
                <w:sz w:val="32"/>
                <w:szCs w:val="32"/>
              </w:rPr>
              <w:t>,</w:t>
            </w:r>
            <w:r w:rsidR="00110F52" w:rsidRPr="00BC15DA">
              <w:rPr>
                <w:sz w:val="32"/>
                <w:szCs w:val="32"/>
              </w:rPr>
              <w:t xml:space="preserve"> který stojí někde v nerušeném místě</w:t>
            </w:r>
            <w:r>
              <w:rPr>
                <w:sz w:val="32"/>
                <w:szCs w:val="32"/>
              </w:rPr>
              <w:t xml:space="preserve"> zahrady</w:t>
            </w:r>
            <w:r w:rsidR="00110F52" w:rsidRPr="00BC15DA">
              <w:rPr>
                <w:sz w:val="32"/>
                <w:szCs w:val="32"/>
              </w:rPr>
              <w:t xml:space="preserve">. A je hotovo! </w:t>
            </w:r>
          </w:p>
          <w:p w:rsidR="00110F52" w:rsidRPr="00BA33BC" w:rsidRDefault="004D2BA5" w:rsidP="001D13F2">
            <w:pPr>
              <w:pStyle w:val="Zkladntext"/>
              <w:jc w:val="both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978752" behindDoc="0" locked="0" layoutInCell="1" allowOverlap="1">
                  <wp:simplePos x="0" y="0"/>
                  <wp:positionH relativeFrom="column">
                    <wp:posOffset>1914308</wp:posOffset>
                  </wp:positionH>
                  <wp:positionV relativeFrom="paragraph">
                    <wp:posOffset>985954</wp:posOffset>
                  </wp:positionV>
                  <wp:extent cx="1619978" cy="2880000"/>
                  <wp:effectExtent l="0" t="0" r="0" b="0"/>
                  <wp:wrapNone/>
                  <wp:docPr id="213" name="Obrázek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zuza.pn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978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00E09">
              <w:rPr>
                <w:sz w:val="32"/>
                <w:szCs w:val="32"/>
              </w:rPr>
              <w:t xml:space="preserve">Do ptačích krmítek </w:t>
            </w:r>
            <w:r w:rsidR="00110F52" w:rsidRPr="00BC15DA">
              <w:rPr>
                <w:sz w:val="32"/>
                <w:szCs w:val="32"/>
              </w:rPr>
              <w:t>je nejlepší sypat slunečnicov</w:t>
            </w:r>
            <w:r w:rsidR="00C00E09">
              <w:rPr>
                <w:sz w:val="32"/>
                <w:szCs w:val="32"/>
              </w:rPr>
              <w:t>á</w:t>
            </w:r>
            <w:r w:rsidR="00110F52" w:rsidRPr="00BC15DA">
              <w:rPr>
                <w:sz w:val="32"/>
                <w:szCs w:val="32"/>
              </w:rPr>
              <w:t xml:space="preserve"> semínka</w:t>
            </w:r>
            <w:r w:rsidR="00C00E09">
              <w:rPr>
                <w:sz w:val="32"/>
                <w:szCs w:val="32"/>
              </w:rPr>
              <w:t>,</w:t>
            </w:r>
            <w:r w:rsidR="00110F52" w:rsidRPr="00BC15DA">
              <w:rPr>
                <w:sz w:val="32"/>
                <w:szCs w:val="32"/>
              </w:rPr>
              <w:t xml:space="preserve"> která mají ptáci nejradši. Můžeme tam </w:t>
            </w:r>
            <w:r w:rsidR="00C00E09">
              <w:rPr>
                <w:sz w:val="32"/>
                <w:szCs w:val="32"/>
              </w:rPr>
              <w:t xml:space="preserve">dávat i kupovanou </w:t>
            </w:r>
            <w:r w:rsidR="00110F52" w:rsidRPr="00BC15DA">
              <w:rPr>
                <w:sz w:val="32"/>
                <w:szCs w:val="32"/>
              </w:rPr>
              <w:t>ptačí směs. Doufám</w:t>
            </w:r>
            <w:r w:rsidR="00C00E09">
              <w:rPr>
                <w:sz w:val="32"/>
                <w:szCs w:val="32"/>
              </w:rPr>
              <w:t>,</w:t>
            </w:r>
            <w:r w:rsidR="00110F52" w:rsidRPr="00BC15DA">
              <w:rPr>
                <w:sz w:val="32"/>
                <w:szCs w:val="32"/>
              </w:rPr>
              <w:t xml:space="preserve"> že na vaši zahradu přilákáte co nejvíce ptáčků.</w:t>
            </w:r>
          </w:p>
        </w:tc>
      </w:tr>
      <w:tr w:rsidR="00C00E09" w:rsidRPr="00E7314A" w:rsidTr="001D13F2">
        <w:tc>
          <w:tcPr>
            <w:tcW w:w="7230" w:type="dxa"/>
            <w:gridSpan w:val="3"/>
            <w:tcMar>
              <w:right w:w="144" w:type="dxa"/>
            </w:tcMar>
          </w:tcPr>
          <w:p w:rsidR="004156AA" w:rsidRDefault="004D2BA5" w:rsidP="001D13F2">
            <w:pPr>
              <w:rPr>
                <w:b/>
                <w:caps/>
                <w:sz w:val="25"/>
                <w:szCs w:val="25"/>
              </w:rPr>
            </w:pPr>
            <w:r w:rsidRPr="009B745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873280" behindDoc="0" locked="0" layoutInCell="1" allowOverlap="1" wp14:anchorId="05F1CB12" wp14:editId="2808144F">
                      <wp:simplePos x="0" y="0"/>
                      <wp:positionH relativeFrom="column">
                        <wp:posOffset>1313227</wp:posOffset>
                      </wp:positionH>
                      <wp:positionV relativeFrom="paragraph">
                        <wp:posOffset>75410</wp:posOffset>
                      </wp:positionV>
                      <wp:extent cx="2360930" cy="1404620"/>
                      <wp:effectExtent l="0" t="0" r="0" b="0"/>
                      <wp:wrapNone/>
                      <wp:docPr id="115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9B7451" w:rsidRDefault="00B601EC" w:rsidP="004156AA">
                                  <w:pPr>
                                    <w:jc w:val="right"/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POHLED Z OKNA: Zuzana Hejlová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5F1CB12" id="_x0000_s1042" type="#_x0000_t202" style="position:absolute;margin-left:103.4pt;margin-top:5.95pt;width:185.9pt;height:110.6pt;z-index:2518732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" filled="f" stroked="f">
                      <v:textbox style="mso-fit-shape-to-text:t">
                        <w:txbxContent>
                          <w:p w:rsidR="00B601EC" w:rsidRPr="009B7451" w:rsidRDefault="00B601EC" w:rsidP="004156AA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POHLED Z OKNA: Zuzana Hejlová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156AA" w:rsidRPr="004156AA" w:rsidRDefault="004156AA" w:rsidP="001D13F2"/>
          <w:p w:rsidR="004156AA" w:rsidRDefault="004156AA" w:rsidP="001D13F2">
            <w:pPr>
              <w:pStyle w:val="Klovslovo"/>
              <w:rPr>
                <w:rFonts w:asciiTheme="minorHAnsi" w:hAnsiTheme="minorHAnsi" w:cstheme="minorHAnsi"/>
                <w:szCs w:val="28"/>
              </w:rPr>
            </w:pPr>
          </w:p>
          <w:p w:rsidR="004156AA" w:rsidRDefault="004156AA" w:rsidP="001D13F2">
            <w:pPr>
              <w:pStyle w:val="Klovslovo"/>
              <w:rPr>
                <w:rFonts w:asciiTheme="minorHAnsi" w:hAnsiTheme="minorHAnsi" w:cstheme="minorHAnsi"/>
                <w:szCs w:val="28"/>
              </w:rPr>
            </w:pPr>
          </w:p>
          <w:p w:rsidR="00110F52" w:rsidRPr="00C00E09" w:rsidRDefault="00110F52" w:rsidP="001D13F2">
            <w:pPr>
              <w:pStyle w:val="Klovslovo"/>
              <w:rPr>
                <w:rFonts w:asciiTheme="minorHAnsi" w:hAnsiTheme="minorHAnsi" w:cstheme="minorHAnsi"/>
                <w:szCs w:val="28"/>
              </w:rPr>
            </w:pPr>
            <w:r w:rsidRPr="00C00E09">
              <w:rPr>
                <w:rFonts w:asciiTheme="minorHAnsi" w:hAnsiTheme="minorHAnsi" w:cstheme="minorHAnsi"/>
                <w:szCs w:val="28"/>
              </w:rPr>
              <w:t>přírodovědné okénko – recept</w:t>
            </w:r>
          </w:p>
          <w:sdt>
            <w:sdtPr>
              <w:id w:val="1860622942"/>
              <w:placeholder>
                <w:docPart w:val="E6CA95CF94EC48AFAEEF4421565A3CA7"/>
              </w:placeholder>
              <w15:appearance w15:val="hidden"/>
              <w:text w:multiLine="1"/>
            </w:sdtPr>
            <w:sdtContent>
              <w:p w:rsidR="00110F52" w:rsidRPr="00E7314A" w:rsidRDefault="00110F52" w:rsidP="001D13F2">
                <w:pPr>
                  <w:pStyle w:val="Nadpis2"/>
                </w:pPr>
                <w:r>
                  <w:t>Lojové koule</w:t>
                </w:r>
              </w:p>
            </w:sdtContent>
          </w:sdt>
          <w:p w:rsidR="00110F52" w:rsidRPr="00E7314A" w:rsidRDefault="00110F52" w:rsidP="001D13F2">
            <w:pPr>
              <w:pStyle w:val="Jmnoautora"/>
            </w:pPr>
            <w:r>
              <w:t>leona mrázová</w:t>
            </w:r>
          </w:p>
          <w:p w:rsidR="00110F52" w:rsidRDefault="00110F52" w:rsidP="001D13F2">
            <w:pPr>
              <w:rPr>
                <w:b/>
                <w:noProof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t>NA P</w:t>
            </w:r>
            <w:r w:rsidR="007F0F3D">
              <w:rPr>
                <w:b/>
                <w:noProof/>
                <w:sz w:val="32"/>
                <w:szCs w:val="32"/>
              </w:rPr>
              <w:t>VÝROBU LOJOVÝCH KOULÍ POTŘEBUJEME:</w:t>
            </w:r>
          </w:p>
          <w:p w:rsidR="00110F52" w:rsidRPr="004D77E5" w:rsidRDefault="008F2788" w:rsidP="001D13F2">
            <w:pPr>
              <w:pStyle w:val="Odstavecseseznamem"/>
              <w:numPr>
                <w:ilvl w:val="0"/>
                <w:numId w:val="2"/>
              </w:numPr>
              <w:rPr>
                <w:b/>
                <w:sz w:val="32"/>
                <w:szCs w:val="32"/>
              </w:rPr>
            </w:pPr>
            <w:r w:rsidRPr="000A7146">
              <w:rPr>
                <w:sz w:val="32"/>
                <w:szCs w:val="32"/>
                <w:u w:val="single"/>
              </w:rPr>
              <w:t>hovězí l</w:t>
            </w:r>
            <w:r w:rsidR="000A7146" w:rsidRPr="000A7146">
              <w:rPr>
                <w:sz w:val="32"/>
                <w:szCs w:val="32"/>
                <w:u w:val="single"/>
              </w:rPr>
              <w:t>ůj</w:t>
            </w:r>
            <w:r w:rsidR="000A7146">
              <w:rPr>
                <w:sz w:val="32"/>
                <w:szCs w:val="32"/>
              </w:rPr>
              <w:t xml:space="preserve"> (vepřové sádlo není vhodné, nedělá ptáčkům dobře)</w:t>
            </w:r>
          </w:p>
          <w:p w:rsidR="000A7146" w:rsidRDefault="000A7146" w:rsidP="001D13F2">
            <w:pPr>
              <w:pStyle w:val="Odstavecseseznamem"/>
              <w:numPr>
                <w:ilvl w:val="0"/>
                <w:numId w:val="2"/>
              </w:numPr>
              <w:rPr>
                <w:sz w:val="32"/>
                <w:szCs w:val="32"/>
              </w:rPr>
            </w:pPr>
            <w:r w:rsidRPr="000A7146">
              <w:rPr>
                <w:sz w:val="32"/>
                <w:szCs w:val="32"/>
                <w:u w:val="single"/>
              </w:rPr>
              <w:t xml:space="preserve">semena </w:t>
            </w:r>
          </w:p>
          <w:p w:rsidR="000A7146" w:rsidRDefault="000A7146" w:rsidP="001D13F2">
            <w:pPr>
              <w:pStyle w:val="Odstavecseseznamem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slunečnice</w:t>
            </w:r>
          </w:p>
          <w:p w:rsidR="000A7146" w:rsidRDefault="000A7146" w:rsidP="001D13F2">
            <w:pPr>
              <w:pStyle w:val="Odstavecseseznamem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řepka</w:t>
            </w:r>
          </w:p>
          <w:p w:rsidR="000A7146" w:rsidRDefault="000A7146" w:rsidP="001D13F2">
            <w:pPr>
              <w:pStyle w:val="Odstavecseseznamem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mák</w:t>
            </w:r>
          </w:p>
          <w:p w:rsidR="000A7146" w:rsidRDefault="000A7146" w:rsidP="001D13F2">
            <w:pPr>
              <w:pStyle w:val="Odstavecseseznamem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len</w:t>
            </w:r>
          </w:p>
          <w:p w:rsidR="000A7146" w:rsidRDefault="000A7146" w:rsidP="001D13F2">
            <w:pPr>
              <w:pStyle w:val="Odstavecseseznamem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proso</w:t>
            </w:r>
          </w:p>
          <w:p w:rsidR="000A7146" w:rsidRDefault="000A7146" w:rsidP="001D13F2">
            <w:pPr>
              <w:pStyle w:val="Odstavecseseznamem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obiloviny</w:t>
            </w:r>
          </w:p>
          <w:p w:rsidR="000A7146" w:rsidRDefault="000A7146" w:rsidP="001D13F2">
            <w:pPr>
              <w:pStyle w:val="Odstavecseseznamem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kukuřice</w:t>
            </w:r>
          </w:p>
          <w:p w:rsidR="00110F52" w:rsidRDefault="000A7146" w:rsidP="001D13F2">
            <w:pPr>
              <w:pStyle w:val="Odstavecseseznamem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travní semena atp.</w:t>
            </w:r>
          </w:p>
          <w:p w:rsidR="000A7146" w:rsidRPr="000A7146" w:rsidRDefault="000A7146" w:rsidP="001D13F2">
            <w:pPr>
              <w:pStyle w:val="Odstavecseseznamem"/>
              <w:numPr>
                <w:ilvl w:val="0"/>
                <w:numId w:val="2"/>
              </w:numPr>
              <w:rPr>
                <w:sz w:val="32"/>
                <w:szCs w:val="32"/>
                <w:u w:val="single"/>
              </w:rPr>
            </w:pPr>
            <w:r>
              <w:rPr>
                <w:sz w:val="32"/>
                <w:szCs w:val="32"/>
                <w:u w:val="single"/>
              </w:rPr>
              <w:t>ořechy</w:t>
            </w:r>
            <w:r>
              <w:rPr>
                <w:sz w:val="32"/>
                <w:szCs w:val="32"/>
              </w:rPr>
              <w:t xml:space="preserve"> (všechny ořechy nepražené a nesolené)</w:t>
            </w:r>
          </w:p>
          <w:p w:rsidR="000A7146" w:rsidRPr="000A7146" w:rsidRDefault="000A7146" w:rsidP="001D13F2">
            <w:pPr>
              <w:pStyle w:val="Odstavecseseznamem"/>
              <w:numPr>
                <w:ilvl w:val="0"/>
                <w:numId w:val="8"/>
              </w:numPr>
              <w:rPr>
                <w:sz w:val="32"/>
                <w:szCs w:val="32"/>
                <w:u w:val="single"/>
              </w:rPr>
            </w:pPr>
            <w:r>
              <w:rPr>
                <w:sz w:val="32"/>
                <w:szCs w:val="32"/>
              </w:rPr>
              <w:t>drcené vlašské ořechy</w:t>
            </w:r>
          </w:p>
          <w:p w:rsidR="000A7146" w:rsidRPr="000A7146" w:rsidRDefault="000A7146" w:rsidP="001D13F2">
            <w:pPr>
              <w:pStyle w:val="Odstavecseseznamem"/>
              <w:numPr>
                <w:ilvl w:val="0"/>
                <w:numId w:val="8"/>
              </w:numPr>
              <w:rPr>
                <w:sz w:val="32"/>
                <w:szCs w:val="32"/>
                <w:u w:val="single"/>
              </w:rPr>
            </w:pPr>
            <w:r>
              <w:rPr>
                <w:sz w:val="32"/>
                <w:szCs w:val="32"/>
              </w:rPr>
              <w:t>lískové ořechy¨</w:t>
            </w:r>
          </w:p>
          <w:p w:rsidR="000A7146" w:rsidRPr="000A7146" w:rsidRDefault="000A7146" w:rsidP="001D13F2">
            <w:pPr>
              <w:pStyle w:val="Odstavecseseznamem"/>
              <w:numPr>
                <w:ilvl w:val="0"/>
                <w:numId w:val="8"/>
              </w:numPr>
              <w:rPr>
                <w:sz w:val="32"/>
                <w:szCs w:val="32"/>
                <w:u w:val="single"/>
              </w:rPr>
            </w:pPr>
            <w:r>
              <w:rPr>
                <w:sz w:val="32"/>
                <w:szCs w:val="32"/>
              </w:rPr>
              <w:t>arašídy</w:t>
            </w:r>
          </w:p>
          <w:p w:rsidR="00110F52" w:rsidRPr="000A7146" w:rsidRDefault="000A7146" w:rsidP="001D13F2">
            <w:pPr>
              <w:pStyle w:val="Odstavecseseznamem"/>
              <w:numPr>
                <w:ilvl w:val="0"/>
                <w:numId w:val="8"/>
              </w:numPr>
              <w:rPr>
                <w:sz w:val="32"/>
                <w:szCs w:val="32"/>
                <w:u w:val="single"/>
              </w:rPr>
            </w:pPr>
            <w:r>
              <w:rPr>
                <w:sz w:val="32"/>
                <w:szCs w:val="32"/>
              </w:rPr>
              <w:t>pistácie</w:t>
            </w:r>
          </w:p>
          <w:p w:rsidR="00110F52" w:rsidRDefault="000A7146" w:rsidP="001D13F2">
            <w:pPr>
              <w:pStyle w:val="Odstavecseseznamem"/>
              <w:numPr>
                <w:ilvl w:val="0"/>
                <w:numId w:val="2"/>
              </w:numPr>
              <w:rPr>
                <w:sz w:val="32"/>
                <w:szCs w:val="32"/>
                <w:u w:val="single"/>
              </w:rPr>
            </w:pPr>
            <w:r>
              <w:rPr>
                <w:sz w:val="32"/>
                <w:szCs w:val="32"/>
                <w:u w:val="single"/>
              </w:rPr>
              <w:t>další dobroty</w:t>
            </w:r>
          </w:p>
          <w:p w:rsidR="000A7146" w:rsidRPr="000A7146" w:rsidRDefault="000A7146" w:rsidP="001D13F2">
            <w:pPr>
              <w:pStyle w:val="Odstavecseseznamem"/>
              <w:numPr>
                <w:ilvl w:val="0"/>
                <w:numId w:val="8"/>
              </w:numPr>
              <w:rPr>
                <w:sz w:val="32"/>
                <w:szCs w:val="32"/>
                <w:u w:val="single"/>
              </w:rPr>
            </w:pPr>
            <w:r>
              <w:rPr>
                <w:sz w:val="32"/>
                <w:szCs w:val="32"/>
              </w:rPr>
              <w:t>rozinky</w:t>
            </w:r>
          </w:p>
          <w:p w:rsidR="000A7146" w:rsidRPr="000A7146" w:rsidRDefault="000A7146" w:rsidP="001D13F2">
            <w:pPr>
              <w:pStyle w:val="Odstavecseseznamem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 w:rsidRPr="000A7146">
              <w:rPr>
                <w:sz w:val="32"/>
                <w:szCs w:val="32"/>
              </w:rPr>
              <w:t>ovesné vločky</w:t>
            </w:r>
          </w:p>
          <w:p w:rsidR="00110F52" w:rsidRDefault="000A7146" w:rsidP="001D13F2">
            <w:pPr>
              <w:pStyle w:val="Odstavecseseznamem"/>
              <w:numPr>
                <w:ilvl w:val="0"/>
                <w:numId w:val="2"/>
              </w:numPr>
              <w:rPr>
                <w:sz w:val="32"/>
                <w:szCs w:val="32"/>
                <w:u w:val="single"/>
              </w:rPr>
            </w:pPr>
            <w:r>
              <w:rPr>
                <w:sz w:val="32"/>
                <w:szCs w:val="32"/>
                <w:u w:val="single"/>
              </w:rPr>
              <w:t>borovicové šišky nebo cibule</w:t>
            </w:r>
          </w:p>
          <w:p w:rsidR="000A7146" w:rsidRPr="000A7146" w:rsidRDefault="000A7146" w:rsidP="001D13F2">
            <w:pPr>
              <w:pStyle w:val="Odstavecseseznamem"/>
              <w:numPr>
                <w:ilvl w:val="0"/>
                <w:numId w:val="2"/>
              </w:numPr>
              <w:rPr>
                <w:sz w:val="32"/>
                <w:szCs w:val="32"/>
                <w:u w:val="single"/>
              </w:rPr>
            </w:pPr>
            <w:r>
              <w:rPr>
                <w:sz w:val="32"/>
                <w:szCs w:val="32"/>
                <w:u w:val="single"/>
              </w:rPr>
              <w:t>provázek</w:t>
            </w:r>
          </w:p>
          <w:p w:rsidR="00110F52" w:rsidRDefault="004D2BA5" w:rsidP="001D13F2">
            <w:pPr>
              <w:rPr>
                <w:sz w:val="32"/>
                <w:szCs w:val="32"/>
              </w:rPr>
            </w:pPr>
            <w:r>
              <w:rPr>
                <w:rFonts w:cstheme="minorHAnsi"/>
                <w:noProof/>
                <w:szCs w:val="28"/>
              </w:rPr>
              <w:drawing>
                <wp:anchor distT="0" distB="0" distL="114300" distR="114300" simplePos="0" relativeHeight="251977728" behindDoc="0" locked="0" layoutInCell="1" allowOverlap="1">
                  <wp:simplePos x="0" y="0"/>
                  <wp:positionH relativeFrom="column">
                    <wp:posOffset>2998470</wp:posOffset>
                  </wp:positionH>
                  <wp:positionV relativeFrom="paragraph">
                    <wp:posOffset>67310</wp:posOffset>
                  </wp:positionV>
                  <wp:extent cx="1417320" cy="2519680"/>
                  <wp:effectExtent l="0" t="0" r="0" b="0"/>
                  <wp:wrapNone/>
                  <wp:docPr id="212" name="Obrázek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lea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251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10F52" w:rsidRDefault="00110F52" w:rsidP="001D13F2">
            <w:pPr>
              <w:jc w:val="both"/>
              <w:rPr>
                <w:sz w:val="32"/>
                <w:szCs w:val="32"/>
              </w:rPr>
            </w:pPr>
          </w:p>
          <w:p w:rsidR="003E6E1D" w:rsidRPr="00750DA0" w:rsidRDefault="003E6E1D" w:rsidP="001D13F2">
            <w:pPr>
              <w:jc w:val="both"/>
              <w:rPr>
                <w:sz w:val="32"/>
                <w:szCs w:val="32"/>
              </w:rPr>
            </w:pPr>
          </w:p>
        </w:tc>
        <w:tc>
          <w:tcPr>
            <w:tcW w:w="308" w:type="dxa"/>
            <w:tcMar>
              <w:left w:w="144" w:type="dxa"/>
              <w:right w:w="144" w:type="dxa"/>
            </w:tcMar>
          </w:tcPr>
          <w:p w:rsidR="00110F52" w:rsidRDefault="00110F52" w:rsidP="001D13F2">
            <w:pPr>
              <w:rPr>
                <w:noProof/>
              </w:rPr>
            </w:pPr>
          </w:p>
          <w:p w:rsidR="00110F52" w:rsidRPr="00750DA0" w:rsidRDefault="00110F52" w:rsidP="001D13F2">
            <w:pPr>
              <w:rPr>
                <w:b/>
                <w:sz w:val="32"/>
                <w:szCs w:val="32"/>
              </w:rPr>
            </w:pPr>
          </w:p>
        </w:tc>
        <w:tc>
          <w:tcPr>
            <w:tcW w:w="8197" w:type="dxa"/>
            <w:gridSpan w:val="5"/>
            <w:tcMar>
              <w:left w:w="144" w:type="dxa"/>
            </w:tcMar>
          </w:tcPr>
          <w:p w:rsidR="00110F52" w:rsidRDefault="00B13CE7" w:rsidP="001D13F2">
            <w:pPr>
              <w:pStyle w:val="Titulekobrzku"/>
            </w:pPr>
            <w:r>
              <w:rPr>
                <w:noProof/>
              </w:rPr>
              <w:drawing>
                <wp:anchor distT="0" distB="0" distL="114300" distR="114300" simplePos="0" relativeHeight="251871232" behindDoc="0" locked="0" layoutInCell="1" allowOverlap="1">
                  <wp:simplePos x="0" y="0"/>
                  <wp:positionH relativeFrom="column">
                    <wp:posOffset>-169189</wp:posOffset>
                  </wp:positionH>
                  <wp:positionV relativeFrom="paragraph">
                    <wp:posOffset>-3810</wp:posOffset>
                  </wp:positionV>
                  <wp:extent cx="3540574" cy="2369540"/>
                  <wp:effectExtent l="0" t="0" r="3175" b="0"/>
                  <wp:wrapNone/>
                  <wp:docPr id="114" name="Obrázek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Snímek obrazovky 2022-03-16 14190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0574" cy="236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A7146" w:rsidRDefault="000A7146" w:rsidP="001D13F2"/>
          <w:p w:rsidR="000A7146" w:rsidRDefault="000A7146" w:rsidP="001D13F2"/>
          <w:p w:rsidR="000A7146" w:rsidRDefault="000A7146" w:rsidP="001D13F2"/>
          <w:p w:rsidR="000A7146" w:rsidRDefault="000A7146" w:rsidP="001D13F2"/>
          <w:p w:rsidR="000A7146" w:rsidRDefault="000A7146" w:rsidP="001D13F2"/>
          <w:p w:rsidR="000A7146" w:rsidRDefault="000A7146" w:rsidP="001D13F2"/>
          <w:p w:rsidR="000A7146" w:rsidRDefault="000A7146" w:rsidP="001D13F2"/>
          <w:p w:rsidR="000A7146" w:rsidRDefault="000A7146" w:rsidP="001D13F2"/>
          <w:p w:rsidR="000A7146" w:rsidRDefault="000A7146" w:rsidP="001D13F2"/>
          <w:p w:rsidR="004156AA" w:rsidRDefault="004156AA" w:rsidP="001D13F2">
            <w:pPr>
              <w:rPr>
                <w:b/>
                <w:sz w:val="32"/>
                <w:szCs w:val="32"/>
              </w:rPr>
            </w:pPr>
          </w:p>
          <w:p w:rsidR="004156AA" w:rsidRDefault="00B13CE7" w:rsidP="001D13F2">
            <w:pPr>
              <w:rPr>
                <w:b/>
                <w:sz w:val="32"/>
                <w:szCs w:val="32"/>
              </w:rPr>
            </w:pPr>
            <w:r w:rsidRPr="00AF596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955200" behindDoc="0" locked="0" layoutInCell="1" allowOverlap="1" wp14:anchorId="4C00E600" wp14:editId="59845ABA">
                      <wp:simplePos x="0" y="0"/>
                      <wp:positionH relativeFrom="margin">
                        <wp:posOffset>-529590</wp:posOffset>
                      </wp:positionH>
                      <wp:positionV relativeFrom="paragraph">
                        <wp:posOffset>283845</wp:posOffset>
                      </wp:positionV>
                      <wp:extent cx="4744720" cy="1404620"/>
                      <wp:effectExtent l="0" t="0" r="0" b="635"/>
                      <wp:wrapNone/>
                      <wp:docPr id="192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4472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Default="00B601EC" w:rsidP="001D13F2">
                                  <w:pPr>
                                    <w:suppressOverlap/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POSTUP:</w:t>
                                  </w:r>
                                </w:p>
                                <w:p w:rsidR="00B601EC" w:rsidRDefault="00B601EC" w:rsidP="001D13F2">
                                  <w:pPr>
                                    <w:pStyle w:val="Odstavecseseznamem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0A7146">
                                    <w:rPr>
                                      <w:sz w:val="32"/>
                                      <w:szCs w:val="32"/>
                                    </w:rPr>
                                    <w:t>Sy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rový hovězí lůj nakrájíme na kostičky a dáme do hrnce, podlijeme vodou a na mírném plamenu vyškvaříme a přecedíme. Správně vyškvařený ztuhlý lůj má světle žlutou barvu jako třeba přepuštěné máslo.</w:t>
                                  </w:r>
                                </w:p>
                                <w:p w:rsidR="00B601EC" w:rsidRDefault="00B601EC" w:rsidP="001D13F2">
                                  <w:pPr>
                                    <w:pStyle w:val="Odstavecseseznamem"/>
                                    <w:ind w:left="720"/>
                                    <w:suppressOverlap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Default="00B601EC" w:rsidP="001D13F2">
                                  <w:pPr>
                                    <w:pStyle w:val="Odstavecseseznamem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Lůj necháme </w:t>
                                  </w:r>
                                  <w:r w:rsidRP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zchladnout</w:t>
                                  </w:r>
                                  <w:r w:rsidR="003B16E9" w:rsidRP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,</w:t>
                                  </w:r>
                                  <w:r w:rsidRP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 xml:space="preserve"> ale jen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natolik, aby byl stále tekutý.</w:t>
                                  </w:r>
                                </w:p>
                                <w:p w:rsidR="00B601EC" w:rsidRPr="003E6E1D" w:rsidRDefault="00B601EC" w:rsidP="001D13F2">
                                  <w:pPr>
                                    <w:suppressOverlap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Default="00B601EC" w:rsidP="001D13F2">
                                  <w:pPr>
                                    <w:pStyle w:val="Odstavecseseznamem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Mezitím si k otevřeným šiškám přiděláme nejlépe tavnou pistolí provázek na zavěšení.</w:t>
                                  </w:r>
                                </w:p>
                                <w:p w:rsidR="00B601EC" w:rsidRDefault="00B601EC" w:rsidP="001D13F2">
                                  <w:pPr>
                                    <w:pStyle w:val="Odstavecseseznamem"/>
                                    <w:ind w:left="720"/>
                                    <w:suppressOverlap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Default="00B601EC" w:rsidP="001D13F2">
                                  <w:pPr>
                                    <w:pStyle w:val="Odstavecseseznamem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Do chladnoucího loje vmícháme připravená semena, ořechy, případně další přísady. Lůj však nesmí být příliš horký.</w:t>
                                  </w:r>
                                </w:p>
                                <w:p w:rsidR="00B601EC" w:rsidRPr="003E6E1D" w:rsidRDefault="00B601EC" w:rsidP="001D13F2">
                                  <w:pPr>
                                    <w:suppressOverlap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Default="00B601EC" w:rsidP="001D13F2">
                                  <w:pPr>
                                    <w:pStyle w:val="Odstavecseseznamem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Připravené šišky do loje ponoříme. Když začne lůj tuhnout, šišky vyndáme a rukama do nich vmačkáme hmotu tak, aby se všechny ingredience dostaly co nejhlouběji a vešlo se jich tam tak víc.</w:t>
                                  </w:r>
                                </w:p>
                                <w:p w:rsidR="00B601EC" w:rsidRPr="003E6E1D" w:rsidRDefault="00B601EC" w:rsidP="001D13F2">
                                  <w:pPr>
                                    <w:suppressOverlap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Default="00B601EC" w:rsidP="008816AC">
                                  <w:pPr>
                                    <w:pStyle w:val="Odstavecseseznamem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1D13F2">
                                    <w:rPr>
                                      <w:sz w:val="32"/>
                                      <w:szCs w:val="32"/>
                                    </w:rPr>
                                    <w:t>Obalené šišky pak položíme nejlépe na pečící papír a necháme úplně zatuhnout.</w:t>
                                  </w:r>
                                </w:p>
                                <w:p w:rsidR="00B601EC" w:rsidRPr="001D13F2" w:rsidRDefault="00B601EC" w:rsidP="001D13F2">
                                  <w:pPr>
                                    <w:pStyle w:val="Odstavecseseznamem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Pr="001D13F2" w:rsidRDefault="00B601EC" w:rsidP="001D13F2">
                                  <w:pPr>
                                    <w:suppressOverlap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1D13F2">
                                    <w:rPr>
                                      <w:sz w:val="32"/>
                                      <w:szCs w:val="32"/>
                                    </w:rPr>
                                    <w:t xml:space="preserve">Z tuhnoucího loje můžeme také jen v rukách uválet koule, kterými naplníme cibuli nebo kokosový ořech. Případně můžeme přidělat koule na drátek, jak popisovala </w:t>
                                  </w:r>
                                  <w:r w:rsidRP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Zuzanka</w:t>
                                  </w:r>
                                  <w:r w:rsidR="003B16E9" w:rsidRP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C00E600" id="_x0000_s1043" type="#_x0000_t202" style="position:absolute;margin-left:-41.7pt;margin-top:22.35pt;width:373.6pt;height:110.6pt;z-index:2519552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" filled="f" stroked="f">
                      <v:textbox style="mso-fit-shape-to-text:t">
                        <w:txbxContent>
                          <w:p w:rsidR="00B601EC" w:rsidRDefault="00B601EC" w:rsidP="001D13F2">
                            <w:pPr>
                              <w:suppressOverlap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POSTUP:</w:t>
                            </w:r>
                          </w:p>
                          <w:p w:rsidR="00B601EC" w:rsidRDefault="00B601EC" w:rsidP="001D13F2">
                            <w:pPr>
                              <w:pStyle w:val="Odstavecseseznamem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0A7146">
                              <w:rPr>
                                <w:sz w:val="32"/>
                                <w:szCs w:val="32"/>
                              </w:rPr>
                              <w:t>Sy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rový hovězí lůj nakrájíme na kostičky a dáme do hrnce, podlijeme vodou a na mírném plamenu vyškvaříme a přecedíme. Správně vyškvařený ztuhlý lůj má světle žlutou barvu jako třeba přepuštěné máslo.</w:t>
                            </w:r>
                          </w:p>
                          <w:p w:rsidR="00B601EC" w:rsidRDefault="00B601EC" w:rsidP="001D13F2">
                            <w:pPr>
                              <w:pStyle w:val="Odstavecseseznamem"/>
                              <w:ind w:left="720"/>
                              <w:suppressOverlap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Default="00B601EC" w:rsidP="001D13F2">
                            <w:pPr>
                              <w:pStyle w:val="Odstavecseseznamem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Lůj necháme </w:t>
                            </w:r>
                            <w:r w:rsidRP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zchladnout</w:t>
                            </w:r>
                            <w:r w:rsidR="003B16E9" w:rsidRP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,</w:t>
                            </w:r>
                            <w:r w:rsidRP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 xml:space="preserve"> ale jen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natolik, aby byl stále tekutý.</w:t>
                            </w:r>
                          </w:p>
                          <w:p w:rsidR="00B601EC" w:rsidRPr="003E6E1D" w:rsidRDefault="00B601EC" w:rsidP="001D13F2">
                            <w:pPr>
                              <w:suppressOverlap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Default="00B601EC" w:rsidP="001D13F2">
                            <w:pPr>
                              <w:pStyle w:val="Odstavecseseznamem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Mezitím si k otevřeným šiškám přiděláme nejlépe tavnou pistolí provázek na zavěšení.</w:t>
                            </w:r>
                          </w:p>
                          <w:p w:rsidR="00B601EC" w:rsidRDefault="00B601EC" w:rsidP="001D13F2">
                            <w:pPr>
                              <w:pStyle w:val="Odstavecseseznamem"/>
                              <w:ind w:left="720"/>
                              <w:suppressOverlap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Default="00B601EC" w:rsidP="001D13F2">
                            <w:pPr>
                              <w:pStyle w:val="Odstavecseseznamem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Do chladnoucího loje vmícháme připravená semena, ořechy, případně další přísady. Lůj však nesmí být příliš horký.</w:t>
                            </w:r>
                          </w:p>
                          <w:p w:rsidR="00B601EC" w:rsidRPr="003E6E1D" w:rsidRDefault="00B601EC" w:rsidP="001D13F2">
                            <w:pPr>
                              <w:suppressOverlap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Default="00B601EC" w:rsidP="001D13F2">
                            <w:pPr>
                              <w:pStyle w:val="Odstavecseseznamem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Připravené šišky do loje ponoříme. Když začne lůj tuhnout, šišky vyndáme a rukama do nich vmačkáme hmotu tak, aby se všechny ingredience dostaly co nejhlouběji a vešlo se jich tam tak víc.</w:t>
                            </w:r>
                          </w:p>
                          <w:p w:rsidR="00B601EC" w:rsidRPr="003E6E1D" w:rsidRDefault="00B601EC" w:rsidP="001D13F2">
                            <w:pPr>
                              <w:suppressOverlap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Default="00B601EC" w:rsidP="008816AC">
                            <w:pPr>
                              <w:pStyle w:val="Odstavecseseznamem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1D13F2">
                              <w:rPr>
                                <w:sz w:val="32"/>
                                <w:szCs w:val="32"/>
                              </w:rPr>
                              <w:t>Obalené šišky pak položíme nejlépe na pečící papír a necháme úplně zatuhnout.</w:t>
                            </w:r>
                          </w:p>
                          <w:p w:rsidR="00B601EC" w:rsidRPr="001D13F2" w:rsidRDefault="00B601EC" w:rsidP="001D13F2">
                            <w:pPr>
                              <w:pStyle w:val="Odstavecseseznamem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Pr="001D13F2" w:rsidRDefault="00B601EC" w:rsidP="001D13F2">
                            <w:pPr>
                              <w:suppressOverlap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1D13F2">
                              <w:rPr>
                                <w:sz w:val="32"/>
                                <w:szCs w:val="32"/>
                              </w:rPr>
                              <w:t xml:space="preserve">Z tuhnoucího loje můžeme také jen v rukách uválet koule, kterými naplníme cibuli nebo kokosový ořech. Případně můžeme přidělat koule na drátek, jak popisovala </w:t>
                            </w:r>
                            <w:r w:rsidRP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Zuzanka</w:t>
                            </w:r>
                            <w:r w:rsidR="003B16E9" w:rsidRP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.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  <w:p w:rsidR="004156AA" w:rsidRDefault="004156AA" w:rsidP="001D13F2">
            <w:pPr>
              <w:rPr>
                <w:b/>
                <w:sz w:val="32"/>
                <w:szCs w:val="32"/>
              </w:rPr>
            </w:pPr>
          </w:p>
          <w:p w:rsidR="003E6E1D" w:rsidRDefault="003E6E1D" w:rsidP="001D13F2">
            <w:pPr>
              <w:pStyle w:val="Odstavecseseznamem"/>
              <w:ind w:left="720"/>
              <w:jc w:val="both"/>
              <w:rPr>
                <w:sz w:val="32"/>
                <w:szCs w:val="32"/>
              </w:rPr>
            </w:pPr>
          </w:p>
          <w:p w:rsidR="001D13F2" w:rsidRDefault="001D13F2" w:rsidP="001D13F2">
            <w:pPr>
              <w:pStyle w:val="Odstavecseseznamem"/>
              <w:ind w:left="720"/>
              <w:jc w:val="both"/>
              <w:rPr>
                <w:sz w:val="32"/>
                <w:szCs w:val="32"/>
              </w:rPr>
            </w:pPr>
          </w:p>
          <w:p w:rsidR="001D13F2" w:rsidRDefault="001D13F2" w:rsidP="001D13F2">
            <w:pPr>
              <w:pStyle w:val="Odstavecseseznamem"/>
              <w:ind w:left="720"/>
              <w:jc w:val="both"/>
              <w:rPr>
                <w:sz w:val="32"/>
                <w:szCs w:val="32"/>
              </w:rPr>
            </w:pPr>
          </w:p>
          <w:p w:rsidR="001D13F2" w:rsidRDefault="001D13F2" w:rsidP="001D13F2">
            <w:pPr>
              <w:pStyle w:val="Odstavecseseznamem"/>
              <w:ind w:left="720"/>
              <w:jc w:val="both"/>
              <w:rPr>
                <w:sz w:val="32"/>
                <w:szCs w:val="32"/>
              </w:rPr>
            </w:pPr>
          </w:p>
          <w:p w:rsidR="001D13F2" w:rsidRDefault="001D13F2" w:rsidP="001D13F2">
            <w:pPr>
              <w:pStyle w:val="Odstavecseseznamem"/>
              <w:ind w:left="720"/>
              <w:jc w:val="both"/>
              <w:rPr>
                <w:sz w:val="32"/>
                <w:szCs w:val="32"/>
              </w:rPr>
            </w:pPr>
          </w:p>
          <w:p w:rsidR="001D13F2" w:rsidRDefault="001D13F2" w:rsidP="001D13F2">
            <w:pPr>
              <w:pStyle w:val="Odstavecseseznamem"/>
              <w:ind w:left="720"/>
              <w:jc w:val="both"/>
              <w:rPr>
                <w:sz w:val="32"/>
                <w:szCs w:val="32"/>
              </w:rPr>
            </w:pPr>
          </w:p>
          <w:p w:rsidR="001D13F2" w:rsidRDefault="001D13F2" w:rsidP="001D13F2">
            <w:pPr>
              <w:pStyle w:val="Odstavecseseznamem"/>
              <w:ind w:left="720"/>
              <w:jc w:val="both"/>
              <w:rPr>
                <w:sz w:val="32"/>
                <w:szCs w:val="32"/>
              </w:rPr>
            </w:pPr>
          </w:p>
          <w:p w:rsidR="001D13F2" w:rsidRDefault="001D13F2" w:rsidP="001D13F2">
            <w:pPr>
              <w:pStyle w:val="Odstavecseseznamem"/>
              <w:ind w:left="720"/>
              <w:jc w:val="both"/>
              <w:rPr>
                <w:sz w:val="32"/>
                <w:szCs w:val="32"/>
              </w:rPr>
            </w:pPr>
          </w:p>
          <w:p w:rsidR="003E6E1D" w:rsidRPr="000A7146" w:rsidRDefault="003E6E1D" w:rsidP="001D13F2">
            <w:pPr>
              <w:pStyle w:val="Odstavecseseznamem"/>
              <w:ind w:left="720"/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</w:t>
            </w:r>
          </w:p>
        </w:tc>
      </w:tr>
      <w:tr w:rsidR="00110F52" w:rsidRPr="00637D5D" w:rsidTr="001D13F2">
        <w:trPr>
          <w:gridAfter w:val="1"/>
          <w:wAfter w:w="1335" w:type="dxa"/>
          <w:trHeight w:val="15258"/>
        </w:trPr>
        <w:tc>
          <w:tcPr>
            <w:tcW w:w="14400" w:type="dxa"/>
            <w:gridSpan w:val="8"/>
            <w:tcMar>
              <w:top w:w="288" w:type="dxa"/>
              <w:bottom w:w="288" w:type="dxa"/>
            </w:tcMar>
          </w:tcPr>
          <w:p w:rsidR="00110F52" w:rsidRPr="00637D5D" w:rsidRDefault="00947C85" w:rsidP="001D13F2">
            <w:pPr>
              <w:pStyle w:val="Klovslovo"/>
              <w:rPr>
                <w:rFonts w:asciiTheme="minorHAnsi" w:hAnsiTheme="minorHAnsi" w:cstheme="minorHAnsi"/>
                <w:sz w:val="26"/>
                <w:szCs w:val="26"/>
              </w:rPr>
            </w:pPr>
            <w:r>
              <w:rPr>
                <w:rFonts w:asciiTheme="minorHAnsi" w:hAnsiTheme="minorHAnsi" w:cstheme="minorHAnsi"/>
                <w:sz w:val="26"/>
                <w:szCs w:val="26"/>
              </w:rPr>
              <w:lastRenderedPageBreak/>
              <w:t>z</w:t>
            </w:r>
            <w:r w:rsidR="00110F52">
              <w:rPr>
                <w:rFonts w:asciiTheme="minorHAnsi" w:hAnsiTheme="minorHAnsi" w:cstheme="minorHAnsi"/>
                <w:sz w:val="26"/>
                <w:szCs w:val="26"/>
              </w:rPr>
              <w:t>IMNÍ ČTENÍ</w:t>
            </w:r>
          </w:p>
          <w:sdt>
            <w:sdtPr>
              <w:id w:val="1449506627"/>
              <w:placeholder>
                <w:docPart w:val="E440AA8239C3423A8F5486C444E246ED"/>
              </w:placeholder>
              <w15:appearance w15:val="hidden"/>
              <w:text w:multiLine="1"/>
            </w:sdtPr>
            <w:sdtContent>
              <w:p w:rsidR="00110F52" w:rsidRPr="00E7314A" w:rsidRDefault="00110F52" w:rsidP="001D13F2">
                <w:pPr>
                  <w:pStyle w:val="Nadpis2"/>
                </w:pPr>
                <w:r>
                  <w:t>Recept na jablečnou bábovku</w:t>
                </w:r>
              </w:p>
            </w:sdtContent>
          </w:sdt>
          <w:p w:rsidR="00110F52" w:rsidRDefault="00110F52" w:rsidP="001D13F2">
            <w:pPr>
              <w:pStyle w:val="Jmnoautora"/>
            </w:pPr>
            <w:r>
              <w:t>ELIŠKA STÁRKOVÁ</w:t>
            </w:r>
          </w:p>
          <w:p w:rsidR="00110F52" w:rsidRDefault="00110F52" w:rsidP="001D13F2"/>
          <w:p w:rsidR="00110F52" w:rsidRDefault="00B10419" w:rsidP="001D13F2">
            <w:pPr>
              <w:rPr>
                <w:b/>
                <w:sz w:val="32"/>
                <w:szCs w:val="32"/>
              </w:rPr>
            </w:pPr>
            <w:r w:rsidRPr="00F11C50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866112" behindDoc="0" locked="0" layoutInCell="1" allowOverlap="1" wp14:anchorId="5F825660" wp14:editId="26387DDD">
                      <wp:simplePos x="0" y="0"/>
                      <wp:positionH relativeFrom="column">
                        <wp:posOffset>2696587</wp:posOffset>
                      </wp:positionH>
                      <wp:positionV relativeFrom="paragraph">
                        <wp:posOffset>17328</wp:posOffset>
                      </wp:positionV>
                      <wp:extent cx="3192651" cy="2688956"/>
                      <wp:effectExtent l="0" t="0" r="8255" b="0"/>
                      <wp:wrapNone/>
                      <wp:docPr id="62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92651" cy="268895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4A4BF0" w:rsidRDefault="00B601EC" w:rsidP="009B74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POSTUP:</w:t>
                                  </w:r>
                                </w:p>
                                <w:p w:rsidR="00B601EC" w:rsidRPr="00E267FE" w:rsidRDefault="00B601EC" w:rsidP="00E267FE">
                                  <w:pPr>
                                    <w:pStyle w:val="Odstavecseseznamem"/>
                                    <w:numPr>
                                      <w:ilvl w:val="0"/>
                                      <w:numId w:val="11"/>
                                    </w:num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E267FE">
                                    <w:rPr>
                                      <w:sz w:val="32"/>
                                      <w:szCs w:val="32"/>
                                    </w:rPr>
                                    <w:t>Rozehřejeme si tuk, na váze si odměříme cukr, zvlášť si odměříme mouku s práškem do pečiva a nakrájíme si nebo nastrouháme jablka.</w:t>
                                  </w:r>
                                </w:p>
                                <w:p w:rsidR="00B601EC" w:rsidRDefault="00B601EC" w:rsidP="002808E2">
                                  <w:pPr>
                                    <w:pStyle w:val="Odstavecseseznamem"/>
                                    <w:ind w:left="360"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Pr="00E267FE" w:rsidRDefault="00B601EC" w:rsidP="00E267FE">
                                  <w:pPr>
                                    <w:pStyle w:val="Odstavecseseznamem"/>
                                    <w:numPr>
                                      <w:ilvl w:val="0"/>
                                      <w:numId w:val="11"/>
                                    </w:num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E267FE">
                                    <w:rPr>
                                      <w:sz w:val="32"/>
                                      <w:szCs w:val="32"/>
                                    </w:rPr>
                                    <w:t>Vejce vyšleháme s cukrem a rozehřátým tukem.</w:t>
                                  </w:r>
                                </w:p>
                                <w:p w:rsidR="00B601EC" w:rsidRPr="00B10419" w:rsidRDefault="00B601EC" w:rsidP="00B10419">
                                  <w:pPr>
                                    <w:pStyle w:val="Odstavecseseznamem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825660" id="_x0000_s1044" type="#_x0000_t202" style="position:absolute;margin-left:212.35pt;margin-top:1.35pt;width:251.4pt;height:211.75pt;z-index:251866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" stroked="f">
                      <v:textbox>
                        <w:txbxContent>
                          <w:p w:rsidR="00B601EC" w:rsidRPr="004A4BF0" w:rsidRDefault="00B601EC" w:rsidP="009B74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POSTUP:</w:t>
                            </w:r>
                          </w:p>
                          <w:p w:rsidR="00B601EC" w:rsidRPr="00E267FE" w:rsidRDefault="00B601EC" w:rsidP="00E267FE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E267FE">
                              <w:rPr>
                                <w:sz w:val="32"/>
                                <w:szCs w:val="32"/>
                              </w:rPr>
                              <w:t>Rozehřejeme si tuk, na váze si odměříme cukr, zvlášť si odměříme mouku s práškem do pečiva a nakrájíme si nebo nastrouháme jablka.</w:t>
                            </w:r>
                          </w:p>
                          <w:p w:rsidR="00B601EC" w:rsidRDefault="00B601EC" w:rsidP="002808E2">
                            <w:pPr>
                              <w:pStyle w:val="Odstavecseseznamem"/>
                              <w:ind w:left="360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Pr="00E267FE" w:rsidRDefault="00B601EC" w:rsidP="00E267FE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E267FE">
                              <w:rPr>
                                <w:sz w:val="32"/>
                                <w:szCs w:val="32"/>
                              </w:rPr>
                              <w:t>Vejce vyšleháme s cukrem a rozehřátým tukem.</w:t>
                            </w:r>
                          </w:p>
                          <w:p w:rsidR="00B601EC" w:rsidRPr="00B10419" w:rsidRDefault="00B601EC" w:rsidP="00B10419">
                            <w:pPr>
                              <w:pStyle w:val="Odstavecseseznamem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0F52" w:rsidRPr="009B7451">
              <w:rPr>
                <w:b/>
                <w:sz w:val="32"/>
                <w:szCs w:val="32"/>
              </w:rPr>
              <w:t>PŘÍSADY:</w:t>
            </w:r>
          </w:p>
          <w:p w:rsidR="00110F52" w:rsidRDefault="001D13F2" w:rsidP="001D13F2">
            <w:pPr>
              <w:pStyle w:val="Odstavecseseznamem"/>
              <w:numPr>
                <w:ilvl w:val="0"/>
                <w:numId w:val="5"/>
              </w:numPr>
              <w:rPr>
                <w:sz w:val="32"/>
                <w:szCs w:val="32"/>
              </w:rPr>
            </w:pPr>
            <w:r w:rsidRPr="00F11C50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875328" behindDoc="0" locked="0" layoutInCell="1" allowOverlap="1" wp14:anchorId="0100EBAD" wp14:editId="1B5DFF07">
                      <wp:simplePos x="0" y="0"/>
                      <wp:positionH relativeFrom="column">
                        <wp:posOffset>5920740</wp:posOffset>
                      </wp:positionH>
                      <wp:positionV relativeFrom="paragraph">
                        <wp:posOffset>6985</wp:posOffset>
                      </wp:positionV>
                      <wp:extent cx="3215005" cy="2688590"/>
                      <wp:effectExtent l="0" t="0" r="4445" b="0"/>
                      <wp:wrapNone/>
                      <wp:docPr id="116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15005" cy="268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755D3F" w:rsidRDefault="00B601EC" w:rsidP="00755D3F">
                                  <w:pPr>
                                    <w:pStyle w:val="Odstavecseseznamem"/>
                                    <w:numPr>
                                      <w:ilvl w:val="0"/>
                                      <w:numId w:val="12"/>
                                    </w:num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755D3F">
                                    <w:rPr>
                                      <w:sz w:val="32"/>
                                      <w:szCs w:val="32"/>
                                    </w:rPr>
                                    <w:t>Do pěny vmícháme nadrobno nakrájená jablka, skořici a mouku s práškem do pečiva.</w:t>
                                  </w:r>
                                </w:p>
                                <w:p w:rsidR="00B601EC" w:rsidRDefault="00B601EC" w:rsidP="00B10419">
                                  <w:pPr>
                                    <w:pStyle w:val="Odstavecseseznamem"/>
                                    <w:ind w:left="360"/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Pr="00755D3F" w:rsidRDefault="00B601EC" w:rsidP="00755D3F">
                                  <w:pPr>
                                    <w:pStyle w:val="Odstavecseseznamem"/>
                                    <w:numPr>
                                      <w:ilvl w:val="0"/>
                                      <w:numId w:val="12"/>
                                    </w:num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755D3F">
                                    <w:rPr>
                                      <w:sz w:val="32"/>
                                      <w:szCs w:val="32"/>
                                    </w:rPr>
                                    <w:t>Pokud je třeba, přilijeme do hustého těsta mléko.</w:t>
                                  </w:r>
                                </w:p>
                                <w:p w:rsidR="00B601EC" w:rsidRPr="00B10419" w:rsidRDefault="00B601EC" w:rsidP="00B10419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Pr="002808E2" w:rsidRDefault="00B601EC" w:rsidP="00755D3F">
                                  <w:pPr>
                                    <w:pStyle w:val="Odstavecseseznamem"/>
                                    <w:numPr>
                                      <w:ilvl w:val="0"/>
                                      <w:numId w:val="12"/>
                                    </w:num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Těsto rozetřeme do vymazané a vysypané bábovkové formy a zvolna pečeme.</w:t>
                                  </w:r>
                                </w:p>
                                <w:p w:rsidR="00B601EC" w:rsidRPr="004A4BF0" w:rsidRDefault="00B601EC" w:rsidP="00B10419">
                                  <w:pPr>
                                    <w:jc w:val="right"/>
                                    <w:rPr>
                                      <w:i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i/>
                                      <w:sz w:val="32"/>
                                      <w:szCs w:val="32"/>
                                    </w:rPr>
                                    <w:t>DOBROU CHUŤ!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00EBAD" id="_x0000_s1045" type="#_x0000_t202" style="position:absolute;left:0;text-align:left;margin-left:466.2pt;margin-top:.55pt;width:253.15pt;height:211.7pt;z-index:251875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" stroked="f">
                      <v:textbox>
                        <w:txbxContent>
                          <w:p w:rsidR="00B601EC" w:rsidRPr="00755D3F" w:rsidRDefault="00B601EC" w:rsidP="00755D3F">
                            <w:pPr>
                              <w:pStyle w:val="Odstavecseseznamem"/>
                              <w:numPr>
                                <w:ilvl w:val="0"/>
                                <w:numId w:val="12"/>
                              </w:num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755D3F">
                              <w:rPr>
                                <w:sz w:val="32"/>
                                <w:szCs w:val="32"/>
                              </w:rPr>
                              <w:t>Do pěny vmícháme nadrobno nakrájená jablka, skořici a mouku s práškem do pečiva.</w:t>
                            </w:r>
                          </w:p>
                          <w:p w:rsidR="00B601EC" w:rsidRDefault="00B601EC" w:rsidP="00B10419">
                            <w:pPr>
                              <w:pStyle w:val="Odstavecseseznamem"/>
                              <w:ind w:left="360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Pr="00755D3F" w:rsidRDefault="00B601EC" w:rsidP="00755D3F">
                            <w:pPr>
                              <w:pStyle w:val="Odstavecseseznamem"/>
                              <w:numPr>
                                <w:ilvl w:val="0"/>
                                <w:numId w:val="12"/>
                              </w:num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755D3F">
                              <w:rPr>
                                <w:sz w:val="32"/>
                                <w:szCs w:val="32"/>
                              </w:rPr>
                              <w:t>Pokud je třeba, přilijeme do hustého těsta mléko.</w:t>
                            </w:r>
                          </w:p>
                          <w:p w:rsidR="00B601EC" w:rsidRPr="00B10419" w:rsidRDefault="00B601EC" w:rsidP="00B10419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Pr="002808E2" w:rsidRDefault="00B601EC" w:rsidP="00755D3F">
                            <w:pPr>
                              <w:pStyle w:val="Odstavecseseznamem"/>
                              <w:numPr>
                                <w:ilvl w:val="0"/>
                                <w:numId w:val="12"/>
                              </w:num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Těsto rozetřeme do vymazané a vysypané bábovkové formy a zvolna pečeme.</w:t>
                            </w:r>
                          </w:p>
                          <w:p w:rsidR="00B601EC" w:rsidRPr="004A4BF0" w:rsidRDefault="00B601EC" w:rsidP="00B10419">
                            <w:pPr>
                              <w:jc w:val="right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DOBROU CHUŤ!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A4D71">
              <w:rPr>
                <w:sz w:val="32"/>
                <w:szCs w:val="32"/>
              </w:rPr>
              <w:t>3 vejce</w:t>
            </w:r>
          </w:p>
          <w:p w:rsidR="00110F52" w:rsidRDefault="009A4D71" w:rsidP="001D13F2">
            <w:pPr>
              <w:pStyle w:val="Odstavecseseznamem"/>
              <w:numPr>
                <w:ilvl w:val="0"/>
                <w:numId w:val="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18 dkg cukru moučka</w:t>
            </w:r>
          </w:p>
          <w:p w:rsidR="00110F52" w:rsidRDefault="002808E2" w:rsidP="001D13F2">
            <w:pPr>
              <w:pStyle w:val="Odstavecseseznamem"/>
              <w:numPr>
                <w:ilvl w:val="0"/>
                <w:numId w:val="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12,5 dkg tuku Hera</w:t>
            </w:r>
          </w:p>
          <w:p w:rsidR="00110F52" w:rsidRDefault="002808E2" w:rsidP="001D13F2">
            <w:pPr>
              <w:pStyle w:val="Odstavecseseznamem"/>
              <w:numPr>
                <w:ilvl w:val="0"/>
                <w:numId w:val="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4 jablka</w:t>
            </w:r>
          </w:p>
          <w:p w:rsidR="002808E2" w:rsidRDefault="002808E2" w:rsidP="001D13F2">
            <w:pPr>
              <w:pStyle w:val="Odstavecseseznamem"/>
              <w:numPr>
                <w:ilvl w:val="0"/>
                <w:numId w:val="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20 dkg polohrubé mouky</w:t>
            </w:r>
          </w:p>
          <w:p w:rsidR="002808E2" w:rsidRDefault="002808E2" w:rsidP="001D13F2">
            <w:pPr>
              <w:pStyle w:val="Odstavecseseznamem"/>
              <w:numPr>
                <w:ilvl w:val="0"/>
                <w:numId w:val="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½ balíčku prášku do pečiva</w:t>
            </w:r>
          </w:p>
          <w:p w:rsidR="002808E2" w:rsidRDefault="002808E2" w:rsidP="001D13F2">
            <w:pPr>
              <w:pStyle w:val="Odstavecseseznamem"/>
              <w:numPr>
                <w:ilvl w:val="0"/>
                <w:numId w:val="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mléko dle potřeby</w:t>
            </w:r>
          </w:p>
          <w:p w:rsidR="002808E2" w:rsidRDefault="002808E2" w:rsidP="001D13F2">
            <w:pPr>
              <w:pStyle w:val="Odstavecseseznamem"/>
              <w:numPr>
                <w:ilvl w:val="0"/>
                <w:numId w:val="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mletá skořice</w:t>
            </w:r>
          </w:p>
          <w:p w:rsidR="00110F52" w:rsidRDefault="0082330B" w:rsidP="001D13F2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8640" behindDoc="0" locked="0" layoutInCell="1" allowOverlap="1" wp14:anchorId="611D553F" wp14:editId="3D5C4A26">
                      <wp:simplePos x="0" y="0"/>
                      <wp:positionH relativeFrom="column">
                        <wp:posOffset>3515629</wp:posOffset>
                      </wp:positionH>
                      <wp:positionV relativeFrom="paragraph">
                        <wp:posOffset>169276</wp:posOffset>
                      </wp:positionV>
                      <wp:extent cx="363855" cy="301625"/>
                      <wp:effectExtent l="0" t="0" r="0" b="3175"/>
                      <wp:wrapSquare wrapText="bothSides"/>
                      <wp:docPr id="26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3855" cy="301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531871" w:rsidRDefault="00B601EC" w:rsidP="00531871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3.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1D553F" id="_x0000_s1046" type="#_x0000_t202" style="position:absolute;margin-left:276.8pt;margin-top:13.35pt;width:28.65pt;height:23.75pt;z-index:251888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" stroked="f">
                      <v:textbox>
                        <w:txbxContent>
                          <w:p w:rsidR="00B601EC" w:rsidRPr="00531871" w:rsidRDefault="00B601EC" w:rsidP="00531871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3.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B10419" w:rsidRDefault="00C92AB6" w:rsidP="001D13F2">
            <w:r>
              <w:rPr>
                <w:noProof/>
              </w:rPr>
              <w:drawing>
                <wp:anchor distT="0" distB="0" distL="114300" distR="114300" simplePos="0" relativeHeight="251877376" behindDoc="0" locked="0" layoutInCell="1" allowOverlap="1">
                  <wp:simplePos x="0" y="0"/>
                  <wp:positionH relativeFrom="column">
                    <wp:posOffset>1951603</wp:posOffset>
                  </wp:positionH>
                  <wp:positionV relativeFrom="paragraph">
                    <wp:posOffset>91575</wp:posOffset>
                  </wp:positionV>
                  <wp:extent cx="1485002" cy="1980000"/>
                  <wp:effectExtent l="0" t="0" r="1270" b="1270"/>
                  <wp:wrapNone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WhatsApp Image 2022-02-23 at 15.34.00.jpe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002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2330B">
              <w:rPr>
                <w:noProof/>
              </w:rPr>
              <w:drawing>
                <wp:anchor distT="0" distB="0" distL="114300" distR="114300" simplePos="0" relativeHeight="251881472" behindDoc="0" locked="0" layoutInCell="1" allowOverlap="1">
                  <wp:simplePos x="0" y="0"/>
                  <wp:positionH relativeFrom="column">
                    <wp:posOffset>3888880</wp:posOffset>
                  </wp:positionH>
                  <wp:positionV relativeFrom="paragraph">
                    <wp:posOffset>39876</wp:posOffset>
                  </wp:positionV>
                  <wp:extent cx="1485000" cy="1980000"/>
                  <wp:effectExtent l="0" t="0" r="1270" b="1270"/>
                  <wp:wrapNone/>
                  <wp:docPr id="12" name="Obráze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WhatsApp Image 2022-02-23 at 15.46.14.jpe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31871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4544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49229</wp:posOffset>
                      </wp:positionV>
                      <wp:extent cx="363855" cy="301625"/>
                      <wp:effectExtent l="0" t="0" r="0" b="3175"/>
                      <wp:wrapSquare wrapText="bothSides"/>
                      <wp:docPr id="217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3855" cy="301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531871" w:rsidRDefault="00B601EC">
                                  <w:pPr>
                                    <w:rPr>
                                      <w:b/>
                                    </w:rPr>
                                  </w:pPr>
                                  <w:r w:rsidRPr="00531871">
                                    <w:rPr>
                                      <w:b/>
                                    </w:rPr>
                                    <w:t>1.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margin-left:0;margin-top:3.9pt;width:28.65pt;height:23.75pt;z-index:251884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" stroked="f">
                      <v:textbox>
                        <w:txbxContent>
                          <w:p w:rsidR="00B601EC" w:rsidRPr="00531871" w:rsidRDefault="00B601EC">
                            <w:pPr>
                              <w:rPr>
                                <w:b/>
                              </w:rPr>
                            </w:pPr>
                            <w:r w:rsidRPr="00531871">
                              <w:rPr>
                                <w:b/>
                              </w:rPr>
                              <w:t>1.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755D3F">
              <w:rPr>
                <w:noProof/>
              </w:rPr>
              <w:drawing>
                <wp:anchor distT="0" distB="0" distL="114300" distR="114300" simplePos="0" relativeHeight="251876352" behindDoc="0" locked="0" layoutInCell="1" allowOverlap="1">
                  <wp:simplePos x="0" y="0"/>
                  <wp:positionH relativeFrom="column">
                    <wp:posOffset>378460</wp:posOffset>
                  </wp:positionH>
                  <wp:positionV relativeFrom="paragraph">
                    <wp:posOffset>87630</wp:posOffset>
                  </wp:positionV>
                  <wp:extent cx="1485001" cy="1980000"/>
                  <wp:effectExtent l="0" t="0" r="1270" b="1270"/>
                  <wp:wrapNone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WhatsApp Image 2022-03-16 at 14.39.17 (1).jpe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001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10419" w:rsidRDefault="004D2BA5" w:rsidP="001D13F2">
            <w:r>
              <w:rPr>
                <w:noProof/>
              </w:rPr>
              <w:drawing>
                <wp:anchor distT="0" distB="0" distL="114300" distR="114300" simplePos="0" relativeHeight="251976704" behindDoc="0" locked="0" layoutInCell="1" allowOverlap="1">
                  <wp:simplePos x="0" y="0"/>
                  <wp:positionH relativeFrom="column">
                    <wp:posOffset>7972858</wp:posOffset>
                  </wp:positionH>
                  <wp:positionV relativeFrom="paragraph">
                    <wp:posOffset>169375</wp:posOffset>
                  </wp:positionV>
                  <wp:extent cx="1417478" cy="2520000"/>
                  <wp:effectExtent l="0" t="0" r="0" b="0"/>
                  <wp:wrapNone/>
                  <wp:docPr id="211" name="Obrázek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WhatsApp Image 2022-03-17 at 15.19.09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478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10419" w:rsidRDefault="00B10419" w:rsidP="001D13F2"/>
          <w:p w:rsidR="00B10419" w:rsidRDefault="00B10419" w:rsidP="001D13F2"/>
          <w:p w:rsidR="00B10419" w:rsidRDefault="00B10419" w:rsidP="001D13F2"/>
          <w:p w:rsidR="00531871" w:rsidRDefault="00531871" w:rsidP="001D13F2"/>
          <w:p w:rsidR="00531871" w:rsidRDefault="00531871" w:rsidP="001D13F2"/>
          <w:p w:rsidR="00531871" w:rsidRDefault="004D2BA5" w:rsidP="001D13F2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2736" behindDoc="0" locked="0" layoutInCell="1" allowOverlap="1" wp14:anchorId="45F7EAD8" wp14:editId="52F9464C">
                      <wp:simplePos x="0" y="0"/>
                      <wp:positionH relativeFrom="column">
                        <wp:posOffset>5840002</wp:posOffset>
                      </wp:positionH>
                      <wp:positionV relativeFrom="paragraph">
                        <wp:posOffset>9061</wp:posOffset>
                      </wp:positionV>
                      <wp:extent cx="363855" cy="301625"/>
                      <wp:effectExtent l="0" t="0" r="0" b="3175"/>
                      <wp:wrapSquare wrapText="bothSides"/>
                      <wp:docPr id="34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3855" cy="301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531871" w:rsidRDefault="00B601EC" w:rsidP="00C92AB6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5.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F7EAD8" id="_x0000_s1048" type="#_x0000_t202" style="position:absolute;margin-left:459.85pt;margin-top:.7pt;width:28.65pt;height:23.75pt;z-index:251892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" stroked="f">
                      <v:textbox>
                        <w:txbxContent>
                          <w:p w:rsidR="00B601EC" w:rsidRPr="00531871" w:rsidRDefault="00B601EC" w:rsidP="00C92AB6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5.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880448" behindDoc="0" locked="0" layoutInCell="1" allowOverlap="1">
                  <wp:simplePos x="0" y="0"/>
                  <wp:positionH relativeFrom="column">
                    <wp:posOffset>6210764</wp:posOffset>
                  </wp:positionH>
                  <wp:positionV relativeFrom="paragraph">
                    <wp:posOffset>10408</wp:posOffset>
                  </wp:positionV>
                  <wp:extent cx="2330605" cy="2653943"/>
                  <wp:effectExtent l="0" t="0" r="0" b="0"/>
                  <wp:wrapNone/>
                  <wp:docPr id="11" name="Obráze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hatsApp Image 2022-01-28 at 18.19.36.jpe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41" r="-8" b="19209"/>
                          <a:stretch/>
                        </pic:blipFill>
                        <pic:spPr bwMode="auto">
                          <a:xfrm>
                            <a:off x="0" y="0"/>
                            <a:ext cx="2330605" cy="2653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31871" w:rsidRDefault="00531871" w:rsidP="001D13F2"/>
          <w:p w:rsidR="00531871" w:rsidRDefault="00531871" w:rsidP="001D13F2"/>
          <w:p w:rsidR="00531871" w:rsidRDefault="00531871" w:rsidP="001D13F2"/>
          <w:p w:rsidR="00531871" w:rsidRDefault="00741D6F" w:rsidP="001D13F2">
            <w:r>
              <w:rPr>
                <w:noProof/>
              </w:rPr>
              <w:drawing>
                <wp:anchor distT="0" distB="0" distL="114300" distR="114300" simplePos="0" relativeHeight="251882496" behindDoc="0" locked="0" layoutInCell="1" allowOverlap="1">
                  <wp:simplePos x="0" y="0"/>
                  <wp:positionH relativeFrom="column">
                    <wp:posOffset>3883660</wp:posOffset>
                  </wp:positionH>
                  <wp:positionV relativeFrom="paragraph">
                    <wp:posOffset>168242</wp:posOffset>
                  </wp:positionV>
                  <wp:extent cx="1485000" cy="1980000"/>
                  <wp:effectExtent l="0" t="0" r="1270" b="1270"/>
                  <wp:wrapNone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WhatsApp Image 2022-02-23 at 15.34.01.jpe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31871" w:rsidRDefault="0082330B" w:rsidP="001D13F2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0688" behindDoc="0" locked="0" layoutInCell="1" allowOverlap="1" wp14:anchorId="4D7599C5" wp14:editId="3398EB0A">
                      <wp:simplePos x="0" y="0"/>
                      <wp:positionH relativeFrom="column">
                        <wp:posOffset>3502617</wp:posOffset>
                      </wp:positionH>
                      <wp:positionV relativeFrom="paragraph">
                        <wp:posOffset>141766</wp:posOffset>
                      </wp:positionV>
                      <wp:extent cx="363855" cy="301625"/>
                      <wp:effectExtent l="0" t="0" r="0" b="3175"/>
                      <wp:wrapSquare wrapText="bothSides"/>
                      <wp:docPr id="31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3855" cy="301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531871" w:rsidRDefault="00B601EC" w:rsidP="0082330B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4.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7599C5" id="_x0000_s1049" type="#_x0000_t202" style="position:absolute;margin-left:275.8pt;margin-top:11.15pt;width:28.65pt;height:23.75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" stroked="f">
                      <v:textbox>
                        <w:txbxContent>
                          <w:p w:rsidR="00B601EC" w:rsidRPr="00531871" w:rsidRDefault="00B601EC" w:rsidP="0082330B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4.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531871">
              <w:rPr>
                <w:noProof/>
              </w:rPr>
              <w:drawing>
                <wp:anchor distT="0" distB="0" distL="114300" distR="114300" simplePos="0" relativeHeight="251878400" behindDoc="0" locked="0" layoutInCell="1" allowOverlap="1">
                  <wp:simplePos x="0" y="0"/>
                  <wp:positionH relativeFrom="column">
                    <wp:posOffset>362650</wp:posOffset>
                  </wp:positionH>
                  <wp:positionV relativeFrom="paragraph">
                    <wp:posOffset>21579</wp:posOffset>
                  </wp:positionV>
                  <wp:extent cx="1484717" cy="1980000"/>
                  <wp:effectExtent l="0" t="0" r="1270" b="1270"/>
                  <wp:wrapNone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WhatsApp Image 2022-03-16 at 14.38.48.jpe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717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31871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6592" behindDoc="0" locked="0" layoutInCell="1" allowOverlap="1" wp14:anchorId="7C9BE17D" wp14:editId="0326677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139959</wp:posOffset>
                      </wp:positionV>
                      <wp:extent cx="363855" cy="301625"/>
                      <wp:effectExtent l="0" t="0" r="0" b="3175"/>
                      <wp:wrapSquare wrapText="bothSides"/>
                      <wp:docPr id="24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3855" cy="301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531871" w:rsidRDefault="00B601EC" w:rsidP="00531871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2.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9BE17D" id="_x0000_s1050" type="#_x0000_t202" style="position:absolute;margin-left:0;margin-top:11pt;width:28.65pt;height:23.75pt;z-index:251886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" stroked="f">
                      <v:textbox>
                        <w:txbxContent>
                          <w:p w:rsidR="00B601EC" w:rsidRPr="00531871" w:rsidRDefault="00B601EC" w:rsidP="00531871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531871" w:rsidRDefault="00531871" w:rsidP="001D13F2"/>
          <w:p w:rsidR="00531871" w:rsidRDefault="00531871" w:rsidP="001D13F2"/>
          <w:p w:rsidR="00531871" w:rsidRDefault="00531871" w:rsidP="001D13F2"/>
          <w:p w:rsidR="00531871" w:rsidRDefault="00531871" w:rsidP="001D13F2"/>
          <w:p w:rsidR="00B10419" w:rsidRDefault="00B10419" w:rsidP="001D13F2"/>
          <w:p w:rsidR="00B10419" w:rsidRDefault="00B10419" w:rsidP="001D13F2"/>
          <w:p w:rsidR="00B10419" w:rsidRDefault="00B10419" w:rsidP="001D13F2"/>
          <w:p w:rsidR="00741D6F" w:rsidRDefault="00741D6F" w:rsidP="001D13F2"/>
          <w:p w:rsidR="00C92AB6" w:rsidRDefault="00C92AB6" w:rsidP="001D13F2"/>
          <w:p w:rsidR="00110F52" w:rsidRDefault="00110F52" w:rsidP="001D13F2">
            <w:r w:rsidRPr="009B745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869184" behindDoc="0" locked="0" layoutInCell="1" allowOverlap="1" wp14:anchorId="60414AB8" wp14:editId="43DC60F7">
                      <wp:simplePos x="0" y="0"/>
                      <wp:positionH relativeFrom="column">
                        <wp:posOffset>5316732</wp:posOffset>
                      </wp:positionH>
                      <wp:positionV relativeFrom="paragraph">
                        <wp:posOffset>77655</wp:posOffset>
                      </wp:positionV>
                      <wp:extent cx="2360930" cy="1404620"/>
                      <wp:effectExtent l="0" t="0" r="0" b="0"/>
                      <wp:wrapNone/>
                      <wp:docPr id="67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9B7451" w:rsidRDefault="00B601EC" w:rsidP="0092489F">
                                  <w:pPr>
                                    <w:jc w:val="right"/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FOTO: Eliška Stárková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0414AB8" id="_x0000_s1051" type="#_x0000_t202" style="position:absolute;margin-left:418.65pt;margin-top:6.1pt;width:185.9pt;height:110.6pt;z-index:25186918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" filled="f" stroked="f">
                      <v:textbox style="mso-fit-shape-to-text:t">
                        <w:txbxContent>
                          <w:p w:rsidR="00B601EC" w:rsidRPr="009B7451" w:rsidRDefault="00B601EC" w:rsidP="0092489F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FOTO: Eliška Stárková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110F52" w:rsidRPr="00E7314A" w:rsidRDefault="00B601EC" w:rsidP="001D13F2">
            <w:pPr>
              <w:pStyle w:val="Nadpis2"/>
              <w:pBdr>
                <w:bottom w:val="single" w:sz="4" w:space="6" w:color="auto"/>
              </w:pBdr>
            </w:pPr>
            <w:sdt>
              <w:sdtPr>
                <w:id w:val="-114372466"/>
                <w:placeholder>
                  <w:docPart w:val="F769A1A5A07C492CB93F7E379380559A"/>
                </w:placeholder>
                <w15:appearance w15:val="hidden"/>
                <w:text w:multiLine="1"/>
              </w:sdtPr>
              <w:sdtContent>
                <w:r w:rsidR="00C92AB6">
                  <w:t>Módní okénko</w:t>
                </w:r>
              </w:sdtContent>
            </w:sdt>
          </w:p>
          <w:p w:rsidR="00110F52" w:rsidRDefault="001D13F2" w:rsidP="001D13F2">
            <w:pPr>
              <w:pStyle w:val="Jmnoautora"/>
            </w:pPr>
            <w:r w:rsidRPr="00E7314A">
              <w:rPr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862016" behindDoc="1" locked="0" layoutInCell="1" allowOverlap="1" wp14:anchorId="53CC6006" wp14:editId="628CA6FC">
                      <wp:simplePos x="0" y="0"/>
                      <wp:positionH relativeFrom="margin">
                        <wp:posOffset>0</wp:posOffset>
                      </wp:positionH>
                      <wp:positionV relativeFrom="paragraph">
                        <wp:posOffset>95885</wp:posOffset>
                      </wp:positionV>
                      <wp:extent cx="5741670" cy="3525520"/>
                      <wp:effectExtent l="0" t="0" r="0" b="0"/>
                      <wp:wrapNone/>
                      <wp:docPr id="54" name="Obdélník 4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5741670" cy="3525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CA9112" id="Obdélník 49" o:spid="_x0000_s1026" style="position:absolute;margin-left:0;margin-top:7.55pt;width:452.1pt;height:277.6pt;z-index:-25145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" fillcolor="#eeece1 [3214]" stroked="f">
                      <w10:wrap anchorx="margin"/>
                    </v:rect>
                  </w:pict>
                </mc:Fallback>
              </mc:AlternateContent>
            </w:r>
            <w:r w:rsidR="00AE0137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895808" behindDoc="0" locked="0" layoutInCell="1" allowOverlap="1">
                  <wp:simplePos x="0" y="0"/>
                  <wp:positionH relativeFrom="column">
                    <wp:posOffset>6237626</wp:posOffset>
                  </wp:positionH>
                  <wp:positionV relativeFrom="paragraph">
                    <wp:posOffset>344020</wp:posOffset>
                  </wp:positionV>
                  <wp:extent cx="2262753" cy="3278684"/>
                  <wp:effectExtent l="0" t="0" r="4445" b="0"/>
                  <wp:wrapNone/>
                  <wp:docPr id="38" name="Obráze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Snímek obrazovky 2022-03-16 184322.pn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753" cy="327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92AB6">
              <w:t>lucie kefurtová</w:t>
            </w:r>
          </w:p>
          <w:p w:rsidR="009376D4" w:rsidRPr="009376D4" w:rsidRDefault="009376D4" w:rsidP="001D13F2">
            <w:pPr>
              <w:rPr>
                <w:sz w:val="32"/>
                <w:szCs w:val="32"/>
              </w:rPr>
            </w:pPr>
          </w:p>
          <w:p w:rsidR="009376D4" w:rsidRDefault="009376D4" w:rsidP="001D13F2">
            <w:pPr>
              <w:rPr>
                <w:sz w:val="32"/>
                <w:szCs w:val="32"/>
              </w:rPr>
            </w:pPr>
          </w:p>
          <w:p w:rsidR="009376D4" w:rsidRPr="00C92AB6" w:rsidRDefault="009376D4" w:rsidP="001D13F2">
            <w:pPr>
              <w:rPr>
                <w:sz w:val="32"/>
                <w:szCs w:val="32"/>
              </w:rPr>
            </w:pPr>
          </w:p>
          <w:p w:rsidR="00110F52" w:rsidRPr="00F11C50" w:rsidRDefault="001D13F2" w:rsidP="001D13F2">
            <w:pPr>
              <w:rPr>
                <w:i/>
                <w:sz w:val="32"/>
                <w:szCs w:val="32"/>
              </w:rPr>
            </w:pPr>
            <w:r w:rsidRPr="009376D4">
              <w:rPr>
                <w:rFonts w:cstheme="minorHAnsi"/>
                <w:noProof/>
                <w:sz w:val="26"/>
                <w:szCs w:val="26"/>
              </w:rPr>
              <mc:AlternateContent>
                <mc:Choice Requires="wps">
                  <w:drawing>
                    <wp:anchor distT="45720" distB="45720" distL="114300" distR="114300" simplePos="0" relativeHeight="251894784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-1021715</wp:posOffset>
                      </wp:positionV>
                      <wp:extent cx="5741670" cy="3362325"/>
                      <wp:effectExtent l="0" t="0" r="0" b="0"/>
                      <wp:wrapSquare wrapText="bothSides"/>
                      <wp:docPr id="35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41670" cy="33623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Default="00B601EC" w:rsidP="009376D4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Máme tu nový rok 2022 a pokud chcete vypadat dobře, je potřeba sledovat, co se nosí a co je trendy. </w:t>
                                  </w:r>
                                </w:p>
                                <w:p w:rsidR="00B601EC" w:rsidRDefault="00B601EC" w:rsidP="009376D4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Zde je několik tipů:</w:t>
                                  </w:r>
                                </w:p>
                                <w:p w:rsidR="00B601EC" w:rsidRDefault="00B601EC" w:rsidP="009376D4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Default="00B601EC" w:rsidP="009376D4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HAIRSTYLE: 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vlasy úplně krátké, nebo dlouhé lehce zvlněné, krátké rovně střižené ofiny</w:t>
                                  </w:r>
                                </w:p>
                                <w:p w:rsidR="00B601EC" w:rsidRDefault="00B601EC" w:rsidP="00741D6F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STYL OBLEČENÍ: 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dlouhé volné šaty, </w:t>
                                  </w:r>
                                  <w:r w:rsidRP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 xml:space="preserve">sukně </w:t>
                                  </w:r>
                                  <w:proofErr w:type="spellStart"/>
                                  <w:r w:rsidR="003B16E9" w:rsidRP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Á</w:t>
                                  </w:r>
                                  <w:r w:rsidRP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čkovitého</w:t>
                                  </w:r>
                                  <w:proofErr w:type="spellEnd"/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střihu, rifle dlouhé, rozšířené do zvonu, kalhoty s dírami</w:t>
                                  </w:r>
                                </w:p>
                                <w:p w:rsidR="00B601EC" w:rsidRDefault="00B601EC" w:rsidP="009376D4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BOTY: 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boty kotníčkové, boty na vysoké platformě</w:t>
                                  </w:r>
                                </w:p>
                                <w:p w:rsidR="00B601EC" w:rsidRDefault="00B601EC" w:rsidP="009376D4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BARVY: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světle fialová, světle růžová, světle oranžová, světle žlutá (takzvané pastelové barvy)</w:t>
                                  </w:r>
                                </w:p>
                                <w:p w:rsidR="00B601EC" w:rsidRDefault="00B601EC" w:rsidP="009376D4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Pr="00741D6F" w:rsidRDefault="00B601EC" w:rsidP="009376D4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Užívejte doplňky jako jsou kabelky s dlouhými řemínky, ledvinky. Ať vám to sluší!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2" type="#_x0000_t202" style="position:absolute;margin-left:0;margin-top:-80.45pt;width:452.1pt;height:264.75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" filled="f" stroked="f">
                      <v:textbox>
                        <w:txbxContent>
                          <w:p w:rsidR="00B601EC" w:rsidRDefault="00B601EC" w:rsidP="009376D4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Máme tu nový rok 2022 a pokud chcete vypadat dobře, je potřeba sledovat, co se nosí a co je trendy. </w:t>
                            </w:r>
                          </w:p>
                          <w:p w:rsidR="00B601EC" w:rsidRDefault="00B601EC" w:rsidP="009376D4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Zde je několik tipů:</w:t>
                            </w:r>
                          </w:p>
                          <w:p w:rsidR="00B601EC" w:rsidRDefault="00B601EC" w:rsidP="009376D4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Default="00B601EC" w:rsidP="009376D4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HAIRSTYLE: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vlasy úplně krátké, nebo dlouhé lehce zvlněné, krátké rovně střižené ofiny</w:t>
                            </w:r>
                          </w:p>
                          <w:p w:rsidR="00B601EC" w:rsidRDefault="00B601EC" w:rsidP="00741D6F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STYL OBLEČENÍ: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dlouhé volné šaty, </w:t>
                            </w:r>
                            <w:r w:rsidRP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 xml:space="preserve">sukně </w:t>
                            </w:r>
                            <w:proofErr w:type="spellStart"/>
                            <w:r w:rsidR="003B16E9" w:rsidRP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Á</w:t>
                            </w:r>
                            <w:r w:rsidRP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čkovitého</w:t>
                            </w:r>
                            <w:proofErr w:type="spellEnd"/>
                            <w:r>
                              <w:rPr>
                                <w:sz w:val="32"/>
                                <w:szCs w:val="32"/>
                              </w:rPr>
                              <w:t xml:space="preserve"> střihu, rifle dlouhé, rozšířené do zvonu, kalhoty s dírami</w:t>
                            </w:r>
                          </w:p>
                          <w:p w:rsidR="00B601EC" w:rsidRDefault="00B601EC" w:rsidP="009376D4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BOTY: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boty kotníčkové, boty na vysoké platformě</w:t>
                            </w:r>
                          </w:p>
                          <w:p w:rsidR="00B601EC" w:rsidRDefault="00B601EC" w:rsidP="009376D4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BARVY: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světle fialová, světle růžová, světle oranžová, světle žlutá (takzvané pastelové barvy)</w:t>
                            </w:r>
                          </w:p>
                          <w:p w:rsidR="00B601EC" w:rsidRDefault="00B601EC" w:rsidP="009376D4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Pr="00741D6F" w:rsidRDefault="00B601EC" w:rsidP="009376D4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Užívejte doplňky jako jsou kabelky s dlouhými řemínky, ledvinky. Ať vám to sluší!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110F52" w:rsidRDefault="00110F52" w:rsidP="001D13F2">
            <w:pPr>
              <w:rPr>
                <w:sz w:val="32"/>
                <w:szCs w:val="32"/>
              </w:rPr>
            </w:pPr>
          </w:p>
          <w:p w:rsidR="00110F52" w:rsidRPr="00E10A1D" w:rsidRDefault="00AE0137" w:rsidP="001D13F2">
            <w:r w:rsidRPr="009B745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897856" behindDoc="0" locked="0" layoutInCell="1" allowOverlap="1" wp14:anchorId="6C7B390E" wp14:editId="4E48B244">
                      <wp:simplePos x="0" y="0"/>
                      <wp:positionH relativeFrom="column">
                        <wp:posOffset>5437516</wp:posOffset>
                      </wp:positionH>
                      <wp:positionV relativeFrom="paragraph">
                        <wp:posOffset>2074598</wp:posOffset>
                      </wp:positionV>
                      <wp:extent cx="2360930" cy="1404620"/>
                      <wp:effectExtent l="0" t="0" r="0" b="0"/>
                      <wp:wrapNone/>
                      <wp:docPr id="39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9B7451" w:rsidRDefault="00B601EC" w:rsidP="00AE0137">
                                  <w:pPr>
                                    <w:jc w:val="right"/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TRENDY KLÁRA METELKOVÁ: Adéla Hamplová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C7B390E" id="_x0000_s1053" type="#_x0000_t202" style="position:absolute;margin-left:428.15pt;margin-top:163.35pt;width:185.9pt;height:110.6pt;z-index:25189785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" filled="f" stroked="f">
                      <v:textbox style="mso-fit-shape-to-text:t">
                        <w:txbxContent>
                          <w:p w:rsidR="00B601EC" w:rsidRPr="009B7451" w:rsidRDefault="00B601EC" w:rsidP="00AE0137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TRENDY KLÁRA METELKOVÁ: Adéla Hamplová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0F52" w:rsidRPr="00AF596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864064" behindDoc="0" locked="0" layoutInCell="1" allowOverlap="1" wp14:anchorId="72C8668D" wp14:editId="0D13331A">
                      <wp:simplePos x="0" y="0"/>
                      <wp:positionH relativeFrom="column">
                        <wp:posOffset>1875155</wp:posOffset>
                      </wp:positionH>
                      <wp:positionV relativeFrom="paragraph">
                        <wp:posOffset>3915410</wp:posOffset>
                      </wp:positionV>
                      <wp:extent cx="4048125" cy="1404620"/>
                      <wp:effectExtent l="0" t="0" r="0" b="0"/>
                      <wp:wrapNone/>
                      <wp:docPr id="29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81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AF5961" w:rsidRDefault="00B601EC" w:rsidP="00AF5961">
                                  <w:pPr>
                                    <w:jc w:val="right"/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PODZIM: Zuzana Hejlová</w:t>
                                  </w:r>
                                </w:p>
                                <w:p w:rsidR="00B601EC" w:rsidRPr="00AF5961" w:rsidRDefault="00B601EC" w:rsidP="00AF5961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2C8668D" id="_x0000_s1054" type="#_x0000_t202" style="position:absolute;margin-left:147.65pt;margin-top:308.3pt;width:318.75pt;height:110.6pt;z-index:2518640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" filled="f" stroked="f">
                      <v:textbox style="mso-fit-shape-to-text:t">
                        <w:txbxContent>
                          <w:p w:rsidR="00B601EC" w:rsidRPr="00AF5961" w:rsidRDefault="00B601EC" w:rsidP="00AF5961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PODZIM: Zuzana Hejlová</w:t>
                            </w:r>
                          </w:p>
                          <w:p w:rsidR="00B601EC" w:rsidRPr="00AF5961" w:rsidRDefault="00B601EC" w:rsidP="00AF5961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0F52" w:rsidRPr="00F11C50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863040" behindDoc="0" locked="0" layoutInCell="1" allowOverlap="1" wp14:anchorId="349C13EF" wp14:editId="62B58719">
                      <wp:simplePos x="0" y="0"/>
                      <wp:positionH relativeFrom="column">
                        <wp:posOffset>3131820</wp:posOffset>
                      </wp:positionH>
                      <wp:positionV relativeFrom="paragraph">
                        <wp:posOffset>4079875</wp:posOffset>
                      </wp:positionV>
                      <wp:extent cx="2868930" cy="1932940"/>
                      <wp:effectExtent l="0" t="0" r="7620" b="0"/>
                      <wp:wrapNone/>
                      <wp:docPr id="17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68930" cy="19329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Default="00B601EC" w:rsidP="00AE510B">
                                  <w:pPr>
                                    <w:rPr>
                                      <w:sz w:val="32"/>
                                      <w:szCs w:val="32"/>
                                      <w:u w:val="single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  <w:u w:val="single"/>
                                    </w:rPr>
                                    <w:t>Pan podzim</w:t>
                                  </w:r>
                                </w:p>
                                <w:p w:rsidR="00B601EC" w:rsidRDefault="00B601EC" w:rsidP="00AE510B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Po nebi létají draci, </w:t>
                                  </w:r>
                                </w:p>
                                <w:p w:rsidR="00B601EC" w:rsidRDefault="00B601EC" w:rsidP="00AE510B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na krmítku sedí ptáci.</w:t>
                                  </w:r>
                                </w:p>
                                <w:p w:rsidR="00B601EC" w:rsidRDefault="00B601EC" w:rsidP="00AE510B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Vítr fouká, listí padá,</w:t>
                                  </w:r>
                                </w:p>
                                <w:p w:rsidR="00B601EC" w:rsidRDefault="00B601EC" w:rsidP="00AE510B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to nás podzim všechny volá.</w:t>
                                  </w:r>
                                </w:p>
                                <w:p w:rsidR="00B601EC" w:rsidRDefault="00B601EC" w:rsidP="00AE510B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Pr="00CF6529" w:rsidRDefault="00B601EC" w:rsidP="00AE510B">
                                  <w:pPr>
                                    <w:rPr>
                                      <w:i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           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ab/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ab/>
                                  </w:r>
                                  <w:r>
                                    <w:rPr>
                                      <w:i/>
                                      <w:sz w:val="32"/>
                                      <w:szCs w:val="32"/>
                                    </w:rPr>
                                    <w:t>Zuzana Hejlová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9C13EF" id="_x0000_s1055" type="#_x0000_t202" style="position:absolute;margin-left:246.6pt;margin-top:321.25pt;width:225.9pt;height:152.2pt;z-index:251863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" stroked="f">
                      <v:textbox>
                        <w:txbxContent>
                          <w:p w:rsidR="00B601EC" w:rsidRDefault="00B601EC" w:rsidP="00AE510B">
                            <w:pPr>
                              <w:rPr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u w:val="single"/>
                              </w:rPr>
                              <w:t>Pan podzim</w:t>
                            </w:r>
                          </w:p>
                          <w:p w:rsidR="00B601EC" w:rsidRDefault="00B601EC" w:rsidP="00AE510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Po nebi létají draci, </w:t>
                            </w:r>
                          </w:p>
                          <w:p w:rsidR="00B601EC" w:rsidRDefault="00B601EC" w:rsidP="00AE510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na krmítku sedí ptáci.</w:t>
                            </w:r>
                          </w:p>
                          <w:p w:rsidR="00B601EC" w:rsidRDefault="00B601EC" w:rsidP="00AE510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Vítr fouká, listí padá,</w:t>
                            </w:r>
                          </w:p>
                          <w:p w:rsidR="00B601EC" w:rsidRDefault="00B601EC" w:rsidP="00AE510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to nás podzim všechny volá.</w:t>
                            </w:r>
                          </w:p>
                          <w:p w:rsidR="00B601EC" w:rsidRDefault="00B601EC" w:rsidP="00AE510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Pr="00CF6529" w:rsidRDefault="00B601EC" w:rsidP="00AE510B">
                            <w:pPr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       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Zuzana Hejlová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1D13F2" w:rsidRDefault="004D2BA5" w:rsidP="000A76E0">
      <w:pPr>
        <w:pStyle w:val="Klovslovo"/>
        <w:rPr>
          <w:rFonts w:asciiTheme="minorHAnsi" w:hAnsiTheme="minorHAnsi" w:cstheme="minorHAnsi"/>
          <w:sz w:val="26"/>
          <w:szCs w:val="26"/>
        </w:rPr>
      </w:pPr>
      <w:r>
        <w:rPr>
          <w:rFonts w:asciiTheme="minorHAnsi" w:hAnsiTheme="minorHAnsi" w:cstheme="minorHAnsi"/>
          <w:noProof/>
          <w:sz w:val="26"/>
          <w:szCs w:val="26"/>
        </w:rPr>
        <w:drawing>
          <wp:anchor distT="0" distB="0" distL="114300" distR="114300" simplePos="0" relativeHeight="251979776" behindDoc="0" locked="0" layoutInCell="1" allowOverlap="1">
            <wp:simplePos x="0" y="0"/>
            <wp:positionH relativeFrom="column">
              <wp:posOffset>4649827</wp:posOffset>
            </wp:positionH>
            <wp:positionV relativeFrom="paragraph">
              <wp:posOffset>12235257</wp:posOffset>
            </wp:positionV>
            <wp:extent cx="1417478" cy="2520000"/>
            <wp:effectExtent l="0" t="0" r="0" b="0"/>
            <wp:wrapNone/>
            <wp:docPr id="214" name="Obrázek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luca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478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3CE7" w:rsidRDefault="00B13CE7" w:rsidP="000A76E0">
      <w:pPr>
        <w:pStyle w:val="Klovslovo"/>
        <w:rPr>
          <w:rFonts w:asciiTheme="minorHAnsi" w:hAnsiTheme="minorHAnsi" w:cstheme="minorHAnsi"/>
          <w:sz w:val="26"/>
          <w:szCs w:val="26"/>
        </w:rPr>
      </w:pPr>
    </w:p>
    <w:p w:rsidR="000A76E0" w:rsidRPr="00637D5D" w:rsidRDefault="000A76E0" w:rsidP="000A76E0">
      <w:pPr>
        <w:pStyle w:val="Klovslovo"/>
        <w:rPr>
          <w:rFonts w:asciiTheme="minorHAnsi" w:hAnsiTheme="minorHAnsi" w:cstheme="minorHAnsi"/>
          <w:sz w:val="26"/>
          <w:szCs w:val="26"/>
        </w:rPr>
      </w:pPr>
      <w:r>
        <w:rPr>
          <w:rFonts w:asciiTheme="minorHAnsi" w:hAnsiTheme="minorHAnsi" w:cstheme="minorHAnsi"/>
          <w:sz w:val="26"/>
          <w:szCs w:val="26"/>
        </w:rPr>
        <w:lastRenderedPageBreak/>
        <w:t>zIMNÍ ČTENÍ</w:t>
      </w:r>
    </w:p>
    <w:sdt>
      <w:sdtPr>
        <w:id w:val="707306049"/>
        <w:placeholder>
          <w:docPart w:val="7042AE5ECD204A87B8BEDF754ED4D9DC"/>
        </w:placeholder>
        <w15:appearance w15:val="hidden"/>
        <w:text w:multiLine="1"/>
      </w:sdtPr>
      <w:sdtContent>
        <w:p w:rsidR="000A76E0" w:rsidRPr="00E7314A" w:rsidRDefault="000A76E0" w:rsidP="000A76E0">
          <w:pPr>
            <w:pStyle w:val="Nadpis2"/>
          </w:pPr>
          <w:r>
            <w:t>Recenze k filmu</w:t>
          </w:r>
        </w:p>
      </w:sdtContent>
    </w:sdt>
    <w:p w:rsidR="000A76E0" w:rsidRDefault="005021A2" w:rsidP="000A76E0">
      <w:pPr>
        <w:pStyle w:val="Jmnoautora"/>
      </w:pPr>
      <w:r w:rsidRPr="00E7314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01952" behindDoc="1" locked="0" layoutInCell="1" allowOverlap="1" wp14:anchorId="1EE4160F" wp14:editId="2F2EF1AD">
                <wp:simplePos x="0" y="0"/>
                <wp:positionH relativeFrom="page">
                  <wp:align>left</wp:align>
                </wp:positionH>
                <wp:positionV relativeFrom="paragraph">
                  <wp:posOffset>2344189</wp:posOffset>
                </wp:positionV>
                <wp:extent cx="1027892" cy="4129290"/>
                <wp:effectExtent l="0" t="7620" r="0" b="0"/>
                <wp:wrapNone/>
                <wp:docPr id="68" name="Obdélník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1027892" cy="412929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B601EC" w:rsidRDefault="00B601EC" w:rsidP="005D7778">
                            <w:pPr>
                              <w:jc w:val="both"/>
                            </w:pPr>
                          </w:p>
                          <w:p w:rsidR="00B601EC" w:rsidRDefault="00B601EC" w:rsidP="005D7778">
                            <w:pPr>
                              <w:jc w:val="center"/>
                            </w:pPr>
                          </w:p>
                          <w:p w:rsidR="00B601EC" w:rsidRDefault="00B601EC" w:rsidP="005D7778">
                            <w:pPr>
                              <w:jc w:val="center"/>
                            </w:pPr>
                          </w:p>
                          <w:p w:rsidR="00B601EC" w:rsidRDefault="00B601EC" w:rsidP="005D7778">
                            <w:pPr>
                              <w:jc w:val="center"/>
                            </w:pPr>
                          </w:p>
                          <w:p w:rsidR="00B601EC" w:rsidRDefault="00B601EC" w:rsidP="005D7778">
                            <w:pPr>
                              <w:jc w:val="center"/>
                            </w:pPr>
                          </w:p>
                          <w:p w:rsidR="00B601EC" w:rsidRDefault="00B601EC" w:rsidP="005D777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E4160F" id="_x0000_s1056" style="position:absolute;margin-left:0;margin-top:184.6pt;width:80.95pt;height:325.15pt;rotation:-90;z-index:-25141452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" fillcolor="#eeece1 [3214]" stroked="f">
                <v:textbox>
                  <w:txbxContent>
                    <w:p w:rsidR="00B601EC" w:rsidRDefault="00B601EC" w:rsidP="005D7778">
                      <w:pPr>
                        <w:jc w:val="both"/>
                      </w:pPr>
                    </w:p>
                    <w:p w:rsidR="00B601EC" w:rsidRDefault="00B601EC" w:rsidP="005D7778">
                      <w:pPr>
                        <w:jc w:val="center"/>
                      </w:pPr>
                    </w:p>
                    <w:p w:rsidR="00B601EC" w:rsidRDefault="00B601EC" w:rsidP="005D7778">
                      <w:pPr>
                        <w:jc w:val="center"/>
                      </w:pPr>
                    </w:p>
                    <w:p w:rsidR="00B601EC" w:rsidRDefault="00B601EC" w:rsidP="005D7778">
                      <w:pPr>
                        <w:jc w:val="center"/>
                      </w:pPr>
                    </w:p>
                    <w:p w:rsidR="00B601EC" w:rsidRDefault="00B601EC" w:rsidP="005D7778">
                      <w:pPr>
                        <w:jc w:val="center"/>
                      </w:pPr>
                    </w:p>
                    <w:p w:rsidR="00B601EC" w:rsidRDefault="00B601EC" w:rsidP="005D7778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40E50" w:rsidRPr="00E7314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99904" behindDoc="1" locked="0" layoutInCell="1" allowOverlap="1" wp14:anchorId="0F751FEE" wp14:editId="1B56A848">
                <wp:simplePos x="0" y="0"/>
                <wp:positionH relativeFrom="page">
                  <wp:posOffset>7749</wp:posOffset>
                </wp:positionH>
                <wp:positionV relativeFrom="paragraph">
                  <wp:posOffset>250061</wp:posOffset>
                </wp:positionV>
                <wp:extent cx="10045700" cy="2588217"/>
                <wp:effectExtent l="0" t="0" r="0" b="3175"/>
                <wp:wrapNone/>
                <wp:docPr id="60" name="Obdélník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45700" cy="2588217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B601EC" w:rsidRDefault="00B601EC" w:rsidP="007972D1">
                            <w:pPr>
                              <w:jc w:val="both"/>
                            </w:pPr>
                          </w:p>
                          <w:p w:rsidR="00B601EC" w:rsidRDefault="00B601EC" w:rsidP="000A76E0">
                            <w:pPr>
                              <w:jc w:val="center"/>
                            </w:pPr>
                          </w:p>
                          <w:p w:rsidR="00B601EC" w:rsidRDefault="00B601EC" w:rsidP="000A76E0">
                            <w:pPr>
                              <w:jc w:val="center"/>
                            </w:pPr>
                          </w:p>
                          <w:p w:rsidR="00B601EC" w:rsidRDefault="00B601EC" w:rsidP="000A76E0">
                            <w:pPr>
                              <w:jc w:val="center"/>
                            </w:pPr>
                          </w:p>
                          <w:p w:rsidR="00B601EC" w:rsidRDefault="00B601EC" w:rsidP="000A76E0">
                            <w:pPr>
                              <w:jc w:val="center"/>
                            </w:pPr>
                          </w:p>
                          <w:p w:rsidR="00B601EC" w:rsidRDefault="00B601EC" w:rsidP="000A76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751FEE" id="_x0000_s1057" style="position:absolute;margin-left:.6pt;margin-top:19.7pt;width:791pt;height:203.8pt;z-index:-251416576;visibility:visible;mso-wrap-style:square;mso-width-percent:100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100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" fillcolor="#eeece1 [3214]" stroked="f">
                <v:textbox>
                  <w:txbxContent>
                    <w:p w:rsidR="00B601EC" w:rsidRDefault="00B601EC" w:rsidP="007972D1">
                      <w:pPr>
                        <w:jc w:val="both"/>
                      </w:pPr>
                    </w:p>
                    <w:p w:rsidR="00B601EC" w:rsidRDefault="00B601EC" w:rsidP="000A76E0">
                      <w:pPr>
                        <w:jc w:val="center"/>
                      </w:pPr>
                    </w:p>
                    <w:p w:rsidR="00B601EC" w:rsidRDefault="00B601EC" w:rsidP="000A76E0">
                      <w:pPr>
                        <w:jc w:val="center"/>
                      </w:pPr>
                    </w:p>
                    <w:p w:rsidR="00B601EC" w:rsidRDefault="00B601EC" w:rsidP="000A76E0">
                      <w:pPr>
                        <w:jc w:val="center"/>
                      </w:pPr>
                    </w:p>
                    <w:p w:rsidR="00B601EC" w:rsidRDefault="00B601EC" w:rsidP="000A76E0">
                      <w:pPr>
                        <w:jc w:val="center"/>
                      </w:pPr>
                    </w:p>
                    <w:p w:rsidR="00B601EC" w:rsidRDefault="00B601EC" w:rsidP="000A76E0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0A76E0">
        <w:t>noel javůrek</w:t>
      </w:r>
    </w:p>
    <w:tbl>
      <w:tblPr>
        <w:tblW w:w="5008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8"/>
        <w:gridCol w:w="7335"/>
      </w:tblGrid>
      <w:tr w:rsidR="000A76E0" w:rsidRPr="00E7314A" w:rsidTr="007972D1">
        <w:trPr>
          <w:trHeight w:val="250"/>
        </w:trPr>
        <w:tc>
          <w:tcPr>
            <w:tcW w:w="7088" w:type="dxa"/>
            <w:tcMar>
              <w:right w:w="360" w:type="dxa"/>
            </w:tcMar>
          </w:tcPr>
          <w:p w:rsidR="00B40E50" w:rsidRDefault="00B40E50" w:rsidP="00B40E50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Film, který určitě stojí za zhlédnutí, se nazývá Spider-man: Bez domova. </w:t>
            </w:r>
          </w:p>
          <w:p w:rsidR="000A76E0" w:rsidRDefault="00B40E50" w:rsidP="00B40E50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Příběh filmu se odehrává v New Yorku. Je o tom, že se všichni dozví, že Spider-man je Peter Parker. Samotný Peter chce situaci napravit tak, že požádá o pomoc Doctora Strangera.</w:t>
            </w:r>
          </w:p>
          <w:p w:rsidR="00B40E50" w:rsidRPr="003807B2" w:rsidRDefault="00B40E50" w:rsidP="00B40E50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Film je hodnocen 86 % (zdroj ČSFD). Do hlavní role byl obsazen oblíbený herec z Av</w:t>
            </w:r>
            <w:r w:rsidR="007972D1">
              <w:rPr>
                <w:sz w:val="32"/>
                <w:szCs w:val="32"/>
              </w:rPr>
              <w:t>e</w:t>
            </w:r>
            <w:r>
              <w:rPr>
                <w:sz w:val="32"/>
                <w:szCs w:val="32"/>
              </w:rPr>
              <w:t xml:space="preserve">ngers </w:t>
            </w:r>
            <w:r w:rsidR="007972D1">
              <w:rPr>
                <w:sz w:val="32"/>
                <w:szCs w:val="32"/>
              </w:rPr>
              <w:t>Tom Holland.</w:t>
            </w:r>
          </w:p>
        </w:tc>
        <w:tc>
          <w:tcPr>
            <w:tcW w:w="7335" w:type="dxa"/>
            <w:tcMar>
              <w:right w:w="360" w:type="dxa"/>
            </w:tcMar>
          </w:tcPr>
          <w:p w:rsidR="000A76E0" w:rsidRDefault="007972D1" w:rsidP="007972D1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Tvůrci snímku tvrdí, že Spider-man: Bez domova volně navazuje na film Avengers: Endgame.</w:t>
            </w:r>
          </w:p>
          <w:p w:rsidR="007972D1" w:rsidRDefault="007972D1" w:rsidP="007972D1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 záporných rolích se objevili osobnosti jako Octopus nebo Green Goblin. Tyto osoby a další známí herci jsou z původních filmů Spider-man 1, Spider-man 2, Spider-man 3, Amazing Spider-man.</w:t>
            </w:r>
          </w:p>
          <w:p w:rsidR="007972D1" w:rsidRDefault="004D2BA5" w:rsidP="007972D1">
            <w:pPr>
              <w:jc w:val="both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975680" behindDoc="0" locked="0" layoutInCell="1" allowOverlap="1" wp14:anchorId="2A784D47" wp14:editId="643973EF">
                  <wp:simplePos x="0" y="0"/>
                  <wp:positionH relativeFrom="column">
                    <wp:posOffset>3491338</wp:posOffset>
                  </wp:positionH>
                  <wp:positionV relativeFrom="paragraph">
                    <wp:posOffset>24134</wp:posOffset>
                  </wp:positionV>
                  <wp:extent cx="1620042" cy="2880000"/>
                  <wp:effectExtent l="0" t="0" r="0" b="0"/>
                  <wp:wrapNone/>
                  <wp:docPr id="210" name="Obrázek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WhatsApp Image 2022-03-17 at 15.19.08.pn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42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972D1">
              <w:rPr>
                <w:sz w:val="32"/>
                <w:szCs w:val="32"/>
              </w:rPr>
              <w:t>Film všem doporučuji.</w:t>
            </w:r>
          </w:p>
          <w:p w:rsidR="007972D1" w:rsidRPr="007972D1" w:rsidRDefault="005D7778" w:rsidP="007972D1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Je to dramatické, akční, srandovní, ale hlavně to má srdce.</w:t>
            </w:r>
            <w:r w:rsidR="004D2BA5">
              <w:rPr>
                <w:noProof/>
                <w:sz w:val="32"/>
                <w:szCs w:val="32"/>
              </w:rPr>
              <w:t xml:space="preserve"> </w:t>
            </w:r>
          </w:p>
        </w:tc>
      </w:tr>
    </w:tbl>
    <w:p w:rsidR="00C92AB6" w:rsidRPr="00E7314A" w:rsidRDefault="00C92AB6" w:rsidP="000A76E0">
      <w:pPr>
        <w:pStyle w:val="Klovslovo"/>
      </w:pPr>
    </w:p>
    <w:sdt>
      <w:sdtPr>
        <w:id w:val="-2110644609"/>
        <w:placeholder>
          <w:docPart w:val="00BBC75417324B6B8E1B67C699A3CFCB"/>
        </w:placeholder>
        <w15:appearance w15:val="hidden"/>
        <w:text w:multiLine="1"/>
      </w:sdtPr>
      <w:sdtContent>
        <w:p w:rsidR="005D7778" w:rsidRPr="00E7314A" w:rsidRDefault="005D7778" w:rsidP="005D7778">
          <w:pPr>
            <w:pStyle w:val="Nadpis2"/>
          </w:pPr>
          <w:r>
            <w:t>Zimní říkanky a vtipy</w:t>
          </w:r>
        </w:p>
      </w:sdtContent>
    </w:sdt>
    <w:p w:rsidR="005D7778" w:rsidRDefault="005021A2" w:rsidP="005D7778">
      <w:pPr>
        <w:pStyle w:val="Jmnoautora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937792" behindDoc="0" locked="0" layoutInCell="1" allowOverlap="1" wp14:anchorId="75FFAE80" wp14:editId="6CD652A4">
                <wp:simplePos x="0" y="0"/>
                <wp:positionH relativeFrom="margin">
                  <wp:align>left</wp:align>
                </wp:positionH>
                <wp:positionV relativeFrom="paragraph">
                  <wp:posOffset>276513</wp:posOffset>
                </wp:positionV>
                <wp:extent cx="3644726" cy="1404620"/>
                <wp:effectExtent l="0" t="0" r="0" b="0"/>
                <wp:wrapNone/>
                <wp:docPr id="11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4726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Pr="006D2EF1" w:rsidRDefault="00B601EC" w:rsidP="006D2EF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Baví se dvě sněhulačky: „Aerobic, to pro mě není. Ale na jaře zkusím novou metodu pro zeštíhlení v pase – objednala jsem se do solária.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FFAE80" id="_x0000_s1058" type="#_x0000_t202" style="position:absolute;margin-left:0;margin-top:21.75pt;width:287pt;height:110.6pt;z-index:251937792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" filled="f" stroked="f">
                <v:textbox style="mso-fit-shape-to-text:t">
                  <w:txbxContent>
                    <w:p w:rsidR="00B601EC" w:rsidRPr="006D2EF1" w:rsidRDefault="00B601EC" w:rsidP="006D2EF1">
                      <w:pPr>
                        <w:tabs>
                          <w:tab w:val="left" w:pos="1752"/>
                          <w:tab w:val="left" w:pos="1788"/>
                        </w:tabs>
                        <w:rPr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sz w:val="32"/>
                          <w:szCs w:val="32"/>
                        </w:rPr>
                        <w:t>Baví se dvě sněhulačky: „Aerobic, to pro mě není. Ale na jaře zkusím novou metodu pro zeštíhlení v pase – objednala jsem se do solária.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D2EF1">
        <w:rPr>
          <w:noProof/>
        </w:rPr>
        <mc:AlternateContent>
          <mc:Choice Requires="wps">
            <w:drawing>
              <wp:anchor distT="45720" distB="45720" distL="114300" distR="114300" simplePos="0" relativeHeight="251929600" behindDoc="0" locked="0" layoutInCell="1" allowOverlap="1" wp14:anchorId="5A9849B6" wp14:editId="1F50C062">
                <wp:simplePos x="0" y="0"/>
                <wp:positionH relativeFrom="margin">
                  <wp:posOffset>3472767</wp:posOffset>
                </wp:positionH>
                <wp:positionV relativeFrom="paragraph">
                  <wp:posOffset>284158</wp:posOffset>
                </wp:positionV>
                <wp:extent cx="2921431" cy="1404620"/>
                <wp:effectExtent l="0" t="0" r="0" b="5080"/>
                <wp:wrapNone/>
                <wp:docPr id="9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43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Pr="00691A59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691A59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Beránek na nebi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spacing w:after="160"/>
                              <w:jc w:val="center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Jiří Žáček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Beránku, smím tě podrbat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za ušima?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e</w:t>
                            </w:r>
                            <w:r w:rsidRP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ránku, není ti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v zimě zima?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Beránku na nebi,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dělej to jako všici: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pořiď si na zimu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beranici!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B601EC" w:rsidRPr="00EB7574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Sněžní muži</w:t>
                            </w:r>
                          </w:p>
                          <w:p w:rsidR="00B601EC" w:rsidRPr="00046521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spacing w:after="160"/>
                              <w:jc w:val="center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Miloš Kratochvíl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Bydleli tři sněžní muži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v horských štítech Nepálu,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vztekali se, už je štvalo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lézt do prudkých </w:t>
                            </w:r>
                            <w:r w:rsidRP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krpál</w:t>
                            </w:r>
                            <w:r w:rsid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ů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Zvlášť když někdy při nákupu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zapomněli droždí…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Jít zpět z osmi tisíc metrů,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to naštve i zhmoždí.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Tak odešli do nížiny, 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do Čech, kousek za Prahu,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a chození po rovině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změnilo jim povahu.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Teď, když zapomenou droždí,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ti tři muži sněžní,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vrátí se, i když je fronta,</w:t>
                            </w:r>
                          </w:p>
                          <w:p w:rsidR="00B601EC" w:rsidRPr="00691A59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jsou milí a něžní.</w:t>
                            </w: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:rsidR="00B601EC" w:rsidRDefault="00B601EC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9849B6" id="_x0000_s1059" type="#_x0000_t202" style="position:absolute;margin-left:273.45pt;margin-top:22.35pt;width:230.05pt;height:110.6pt;z-index:2519296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" filled="f" stroked="f">
                <v:textbox style="mso-fit-shape-to-text:t">
                  <w:txbxContent>
                    <w:p w:rsidR="00B601EC" w:rsidRPr="00691A59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  <w:r w:rsidRPr="00691A59">
                        <w:rPr>
                          <w:b/>
                          <w:sz w:val="32"/>
                          <w:szCs w:val="32"/>
                          <w:u w:val="single"/>
                        </w:rPr>
                        <w:t>Beránek na nebi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spacing w:after="160"/>
                        <w:jc w:val="center"/>
                        <w:rPr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sz w:val="32"/>
                          <w:szCs w:val="32"/>
                        </w:rPr>
                        <w:t>Jiří Žáček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Beránku, smím tě podrbat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za ušima?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 w:rsidRPr="003B16E9">
                        <w:rPr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="003B16E9">
                        <w:rPr>
                          <w:sz w:val="32"/>
                          <w:szCs w:val="32"/>
                          <w:highlight w:val="yellow"/>
                        </w:rPr>
                        <w:t>e</w:t>
                      </w:r>
                      <w:r w:rsidRPr="003B16E9">
                        <w:rPr>
                          <w:sz w:val="32"/>
                          <w:szCs w:val="32"/>
                          <w:highlight w:val="yellow"/>
                        </w:rPr>
                        <w:t>ránku, není ti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v zimě zima?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Beránku na nebi,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dělej to jako všici: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pořiď si na zimu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beranici!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i/>
                          <w:sz w:val="32"/>
                          <w:szCs w:val="32"/>
                        </w:rPr>
                      </w:pPr>
                    </w:p>
                    <w:p w:rsidR="00B601EC" w:rsidRPr="00EB7574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i/>
                          <w:sz w:val="32"/>
                          <w:szCs w:val="32"/>
                        </w:rPr>
                      </w:pP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b/>
                          <w:sz w:val="32"/>
                          <w:szCs w:val="32"/>
                          <w:u w:val="single"/>
                        </w:rPr>
                        <w:t>Sněžní muži</w:t>
                      </w:r>
                    </w:p>
                    <w:p w:rsidR="00B601EC" w:rsidRPr="00046521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spacing w:after="160"/>
                        <w:jc w:val="center"/>
                        <w:rPr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sz w:val="32"/>
                          <w:szCs w:val="32"/>
                        </w:rPr>
                        <w:t>Miloš Kratochvíl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Bydleli tři sněžní muži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v horských štítech Nepálu,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vztekali se, už je štvalo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lézt do prudkých </w:t>
                      </w:r>
                      <w:r w:rsidRPr="003B16E9">
                        <w:rPr>
                          <w:sz w:val="32"/>
                          <w:szCs w:val="32"/>
                          <w:highlight w:val="yellow"/>
                        </w:rPr>
                        <w:t>krpál</w:t>
                      </w:r>
                      <w:r w:rsidR="003B16E9">
                        <w:rPr>
                          <w:sz w:val="32"/>
                          <w:szCs w:val="32"/>
                          <w:highlight w:val="yellow"/>
                        </w:rPr>
                        <w:t>ů</w:t>
                      </w:r>
                      <w:r>
                        <w:rPr>
                          <w:sz w:val="32"/>
                          <w:szCs w:val="32"/>
                        </w:rPr>
                        <w:t>.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Zvlášť když někdy při nákupu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zapomněli droždí…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Jít zpět z osmi tisíc metrů,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to naštve i zhmoždí.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Tak odešli do nížiny, 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do Čech, kousek za Prahu,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a chození po rovině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změnilo jim povahu.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Teď, když zapomenou droždí,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ti tři muži sněžní,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vrátí se, i když je fronta,</w:t>
                      </w:r>
                    </w:p>
                    <w:p w:rsidR="00B601EC" w:rsidRPr="00691A59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jsou milí a něžní.</w:t>
                      </w: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</w:p>
                    <w:p w:rsidR="00B601EC" w:rsidRDefault="00B601EC"/>
                  </w:txbxContent>
                </v:textbox>
                <w10:wrap anchorx="margin"/>
              </v:shape>
            </w:pict>
          </mc:Fallback>
        </mc:AlternateContent>
      </w:r>
      <w:r w:rsidR="00691A59">
        <w:t xml:space="preserve">výber zajistila </w:t>
      </w:r>
      <w:r w:rsidR="005D7778">
        <w:t>redakce</w:t>
      </w:r>
    </w:p>
    <w:tbl>
      <w:tblPr>
        <w:tblW w:w="5008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8"/>
        <w:gridCol w:w="7335"/>
      </w:tblGrid>
      <w:tr w:rsidR="005D7778" w:rsidRPr="00E7314A" w:rsidTr="00893DBE">
        <w:trPr>
          <w:trHeight w:val="250"/>
        </w:trPr>
        <w:tc>
          <w:tcPr>
            <w:tcW w:w="7088" w:type="dxa"/>
            <w:tcMar>
              <w:right w:w="360" w:type="dxa"/>
            </w:tcMar>
          </w:tcPr>
          <w:p w:rsidR="005D7778" w:rsidRPr="003807B2" w:rsidRDefault="005D7778" w:rsidP="00893DBE">
            <w:pPr>
              <w:jc w:val="both"/>
              <w:rPr>
                <w:sz w:val="32"/>
                <w:szCs w:val="32"/>
              </w:rPr>
            </w:pPr>
          </w:p>
        </w:tc>
        <w:tc>
          <w:tcPr>
            <w:tcW w:w="7335" w:type="dxa"/>
            <w:tcMar>
              <w:right w:w="360" w:type="dxa"/>
            </w:tcMar>
          </w:tcPr>
          <w:p w:rsidR="005D7778" w:rsidRPr="007972D1" w:rsidRDefault="00046521" w:rsidP="00893DBE">
            <w:pPr>
              <w:jc w:val="both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3696" behindDoc="0" locked="0" layoutInCell="1" allowOverlap="1" wp14:anchorId="5A9BD789" wp14:editId="27A880E2">
                      <wp:simplePos x="0" y="0"/>
                      <wp:positionH relativeFrom="margin">
                        <wp:posOffset>1437755</wp:posOffset>
                      </wp:positionH>
                      <wp:positionV relativeFrom="paragraph">
                        <wp:posOffset>154998</wp:posOffset>
                      </wp:positionV>
                      <wp:extent cx="3725839" cy="8038531"/>
                      <wp:effectExtent l="0" t="0" r="0" b="635"/>
                      <wp:wrapNone/>
                      <wp:docPr id="107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25839" cy="803853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691A59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b/>
                                      <w:sz w:val="32"/>
                                      <w:szCs w:val="32"/>
                                      <w:u w:val="single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  <w:u w:val="single"/>
                                    </w:rPr>
                                    <w:t>Co se stane Andule?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spacing w:after="160"/>
                                    <w:jc w:val="center"/>
                                    <w:rPr>
                                      <w:i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i/>
                                      <w:sz w:val="32"/>
                                      <w:szCs w:val="32"/>
                                    </w:rPr>
                                    <w:t>Miloš Kratochvíl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Co se stane Andule,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když je venku na nule?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Zimou celá zčervená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na tvářích a zejména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nosík zmrzlé Anduly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připomíná bambuli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Jako má klaun v cirkuse!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Vzteká se, že směju se,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takže chodím s Andulou,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jenom když je nad nulou.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rPr>
                                      <w:b/>
                                      <w:sz w:val="32"/>
                                      <w:szCs w:val="32"/>
                                      <w:u w:val="single"/>
                                    </w:rPr>
                                  </w:pP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rPr>
                                      <w:b/>
                                      <w:sz w:val="32"/>
                                      <w:szCs w:val="32"/>
                                      <w:u w:val="single"/>
                                    </w:rPr>
                                  </w:pP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rPr>
                                      <w:b/>
                                      <w:sz w:val="32"/>
                                      <w:szCs w:val="32"/>
                                      <w:u w:val="single"/>
                                    </w:rPr>
                                  </w:pP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rPr>
                                      <w:b/>
                                      <w:sz w:val="32"/>
                                      <w:szCs w:val="32"/>
                                      <w:u w:val="single"/>
                                    </w:rPr>
                                  </w:pP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b/>
                                      <w:sz w:val="32"/>
                                      <w:szCs w:val="32"/>
                                      <w:u w:val="single"/>
                                    </w:rPr>
                                  </w:pP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b/>
                                      <w:sz w:val="32"/>
                                      <w:szCs w:val="32"/>
                                      <w:u w:val="single"/>
                                    </w:rPr>
                                  </w:pP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b/>
                                      <w:sz w:val="32"/>
                                      <w:szCs w:val="32"/>
                                      <w:u w:val="single"/>
                                    </w:rPr>
                                  </w:pP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b/>
                                      <w:sz w:val="32"/>
                                      <w:szCs w:val="32"/>
                                      <w:u w:val="single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  <w:u w:val="single"/>
                                    </w:rPr>
                                    <w:t>Sáňkování ve Lhářích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spacing w:after="160"/>
                                    <w:jc w:val="center"/>
                                    <w:rPr>
                                      <w:i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i/>
                                      <w:sz w:val="32"/>
                                      <w:szCs w:val="32"/>
                                    </w:rPr>
                                    <w:t>Miloš Kratochvíl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U vsi Lháře na Psí stráni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je nejlepší sáňkování.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V neděli tam dvakrát denně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sáňkujeme obráceně!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Žádné pracné tahání 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těžkých sáněk do strání.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Když jim přitáhn</w:t>
                                  </w:r>
                                  <w:r w:rsidRP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eme</w:t>
                                  </w:r>
                                  <w:r w:rsid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(</w:t>
                                  </w:r>
                                  <w:proofErr w:type="spellStart"/>
                                  <w:r w:rsid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te</w:t>
                                  </w:r>
                                  <w:proofErr w:type="spellEnd"/>
                                  <w:r w:rsid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)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šňůru,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samy </w:t>
                                  </w:r>
                                  <w:r w:rsidRP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s</w:t>
                                  </w:r>
                                  <w:r w:rsid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 </w:t>
                                  </w:r>
                                  <w:r w:rsidRP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>vámi</w:t>
                                  </w:r>
                                  <w:r w:rsidR="003B16E9">
                                    <w:rPr>
                                      <w:sz w:val="32"/>
                                      <w:szCs w:val="32"/>
                                      <w:highlight w:val="yellow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sviští vzhůru!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Z kopce se pak snadno tlačí.</w:t>
                                  </w:r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Mám lhát dál?</w:t>
                                  </w:r>
                                  <w:bookmarkStart w:id="1" w:name="_GoBack"/>
                                  <w:bookmarkEnd w:id="1"/>
                                </w:p>
                                <w:p w:rsidR="00B601EC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Nebo už stačí?</w:t>
                                  </w:r>
                                </w:p>
                                <w:p w:rsidR="00B601EC" w:rsidRPr="00691A59" w:rsidRDefault="00B601EC" w:rsidP="00046521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9BD789" id="_x0000_s1060" type="#_x0000_t202" style="position:absolute;left:0;text-align:left;margin-left:113.2pt;margin-top:12.2pt;width:293.35pt;height:632.95pt;z-index:251933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" filled="f" stroked="f">
                      <v:textbox>
                        <w:txbxContent>
                          <w:p w:rsidR="00B601EC" w:rsidRPr="00691A59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Co se stane Andule?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spacing w:after="160"/>
                              <w:jc w:val="center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Miloš Kratochvíl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Co se stane Andule,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když je venku na nule?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Zimou celá zčervená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na tvářích a zejména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nosík zmrzlé Anduly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připomíná bambuli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Jako má klaun v cirkuse!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Vzteká se, že směju se,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takže chodím s Andulou,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jenom když je nad nulou.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Sáňkování ve Lhářích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spacing w:after="160"/>
                              <w:jc w:val="center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Miloš Kratochvíl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U vsi Lháře na Psí stráni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je nejlepší sáňkování.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V neděli tam dvakrát denně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sáňkujeme obráceně!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Žádné pracné tahání 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těžkých sáněk do strání.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Když jim přitáhn</w:t>
                            </w:r>
                            <w:r w:rsidRP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eme</w:t>
                            </w:r>
                            <w:r w:rsid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proofErr w:type="spellStart"/>
                            <w:r w:rsid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te</w:t>
                            </w:r>
                            <w:proofErr w:type="spellEnd"/>
                            <w:r w:rsid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)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šňůru,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samy </w:t>
                            </w:r>
                            <w:r w:rsidRP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s</w:t>
                            </w:r>
                            <w:r w:rsid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 </w:t>
                            </w:r>
                            <w:r w:rsidRP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>vámi</w:t>
                            </w:r>
                            <w:r w:rsidR="003B16E9">
                              <w:rPr>
                                <w:sz w:val="32"/>
                                <w:szCs w:val="32"/>
                                <w:highlight w:val="yellow"/>
                              </w:rPr>
                              <w:t xml:space="preserve">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sviští vzhůru!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Z kopce se pak snadno tlačí.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Mám lhát dál?</w:t>
                            </w:r>
                            <w:bookmarkStart w:id="2" w:name="_GoBack"/>
                            <w:bookmarkEnd w:id="2"/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Nebo už stačí?</w:t>
                            </w:r>
                          </w:p>
                          <w:p w:rsidR="00B601EC" w:rsidRPr="00691A59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</w:tbl>
    <w:p w:rsidR="005D7778" w:rsidRPr="00E7314A" w:rsidRDefault="005D7778" w:rsidP="005D7778">
      <w:pPr>
        <w:pStyle w:val="Klovslovo"/>
      </w:pPr>
    </w:p>
    <w:p w:rsidR="005D7778" w:rsidRDefault="005021A2" w:rsidP="005D7778">
      <w:pPr>
        <w:rPr>
          <w:b/>
          <w:caps/>
        </w:rPr>
      </w:pPr>
      <w:r w:rsidRPr="009B7451"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45720" distB="45720" distL="114300" distR="114300" simplePos="0" relativeHeight="251947008" behindDoc="0" locked="0" layoutInCell="1" allowOverlap="1" wp14:anchorId="4B86183D" wp14:editId="725CBE17">
                <wp:simplePos x="0" y="0"/>
                <wp:positionH relativeFrom="column">
                  <wp:posOffset>50800</wp:posOffset>
                </wp:positionH>
                <wp:positionV relativeFrom="paragraph">
                  <wp:posOffset>7770495</wp:posOffset>
                </wp:positionV>
                <wp:extent cx="2360930" cy="1404620"/>
                <wp:effectExtent l="0" t="0" r="0" b="0"/>
                <wp:wrapNone/>
                <wp:docPr id="121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Pr="009B7451" w:rsidRDefault="00B601EC" w:rsidP="005021A2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SNÍH: Adéla Hamplová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86183D" id="_x0000_s1061" type="#_x0000_t202" style="position:absolute;margin-left:4pt;margin-top:611.85pt;width:185.9pt;height:110.6pt;z-index:25194700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" filled="f" stroked="f">
                <v:textbox style="mso-fit-shape-to-text:t">
                  <w:txbxContent>
                    <w:p w:rsidR="00B601EC" w:rsidRPr="009B7451" w:rsidRDefault="00B601EC" w:rsidP="005021A2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SNÍH: Adéla Hamplová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caps/>
          <w:noProof/>
        </w:rPr>
        <w:drawing>
          <wp:anchor distT="0" distB="0" distL="114300" distR="114300" simplePos="0" relativeHeight="251944960" behindDoc="0" locked="0" layoutInCell="1" allowOverlap="1">
            <wp:simplePos x="0" y="0"/>
            <wp:positionH relativeFrom="margin">
              <wp:posOffset>62230</wp:posOffset>
            </wp:positionH>
            <wp:positionV relativeFrom="paragraph">
              <wp:posOffset>5828377</wp:posOffset>
            </wp:positionV>
            <wp:extent cx="2992581" cy="1923356"/>
            <wp:effectExtent l="0" t="0" r="0" b="1270"/>
            <wp:wrapNone/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kos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581" cy="1923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35744" behindDoc="0" locked="0" layoutInCell="1" allowOverlap="1" wp14:anchorId="3218A5F5" wp14:editId="76A36AC3">
                <wp:simplePos x="0" y="0"/>
                <wp:positionH relativeFrom="margin">
                  <wp:posOffset>2916381</wp:posOffset>
                </wp:positionH>
                <wp:positionV relativeFrom="paragraph">
                  <wp:posOffset>7219834</wp:posOffset>
                </wp:positionV>
                <wp:extent cx="3402272" cy="1404620"/>
                <wp:effectExtent l="0" t="0" r="0" b="3810"/>
                <wp:wrapNone/>
                <wp:docPr id="108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272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Default="00B601EC" w:rsidP="006D2EF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right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Víte, proč je na horách větrno?</w:t>
                            </w:r>
                          </w:p>
                          <w:p w:rsidR="00B601EC" w:rsidRPr="006D2EF1" w:rsidRDefault="00B601EC" w:rsidP="006D2EF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right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Protože měl Krakonoš k obědu fazole.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18A5F5" id="_x0000_s1062" type="#_x0000_t202" style="position:absolute;margin-left:229.65pt;margin-top:568.5pt;width:267.9pt;height:110.6pt;z-index:2519357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" filled="f" stroked="f">
                <v:textbox style="mso-fit-shape-to-text:t">
                  <w:txbxContent>
                    <w:p w:rsidR="00B601EC" w:rsidRDefault="00B601EC" w:rsidP="006D2EF1">
                      <w:pPr>
                        <w:tabs>
                          <w:tab w:val="left" w:pos="1752"/>
                          <w:tab w:val="left" w:pos="1788"/>
                        </w:tabs>
                        <w:jc w:val="right"/>
                        <w:rPr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sz w:val="32"/>
                          <w:szCs w:val="32"/>
                        </w:rPr>
                        <w:t>Víte, proč je na horách větrno?</w:t>
                      </w:r>
                    </w:p>
                    <w:p w:rsidR="00B601EC" w:rsidRPr="006D2EF1" w:rsidRDefault="00B601EC" w:rsidP="006D2EF1">
                      <w:pPr>
                        <w:tabs>
                          <w:tab w:val="left" w:pos="1752"/>
                          <w:tab w:val="left" w:pos="1788"/>
                        </w:tabs>
                        <w:jc w:val="right"/>
                        <w:rPr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sz w:val="32"/>
                          <w:szCs w:val="32"/>
                        </w:rPr>
                        <w:t>Protože měl Krakonoš k obědu fazole.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3936" behindDoc="0" locked="0" layoutInCell="1" allowOverlap="1" wp14:anchorId="43BFAAB1" wp14:editId="2B040F7C">
                <wp:simplePos x="0" y="0"/>
                <wp:positionH relativeFrom="margin">
                  <wp:posOffset>6346421</wp:posOffset>
                </wp:positionH>
                <wp:positionV relativeFrom="paragraph">
                  <wp:posOffset>2871296</wp:posOffset>
                </wp:positionV>
                <wp:extent cx="3006090" cy="1404620"/>
                <wp:effectExtent l="0" t="0" r="0" b="0"/>
                <wp:wrapNone/>
                <wp:docPr id="11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6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Default="00B601EC" w:rsidP="005021A2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 xml:space="preserve"> „Lékař mi tvrdil, že mám vlohy pro lyžování.“ </w:t>
                            </w:r>
                          </w:p>
                          <w:p w:rsidR="00B601EC" w:rsidRDefault="00B601EC" w:rsidP="005021A2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„Jak to poznal?“</w:t>
                            </w:r>
                          </w:p>
                          <w:p w:rsidR="00B601EC" w:rsidRPr="006D2EF1" w:rsidRDefault="00B601EC" w:rsidP="005021A2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 xml:space="preserve"> Prý mi rychle srůstají kosti.“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BFAAB1" id="_x0000_s1063" type="#_x0000_t202" style="position:absolute;margin-left:499.7pt;margin-top:226.1pt;width:236.7pt;height:110.6pt;z-index:2519439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" filled="f" stroked="f">
                <v:textbox style="mso-fit-shape-to-text:t">
                  <w:txbxContent>
                    <w:p w:rsidR="00B601EC" w:rsidRDefault="00B601EC" w:rsidP="005021A2">
                      <w:pPr>
                        <w:tabs>
                          <w:tab w:val="left" w:pos="1752"/>
                          <w:tab w:val="left" w:pos="1788"/>
                        </w:tabs>
                        <w:rPr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sz w:val="32"/>
                          <w:szCs w:val="32"/>
                        </w:rPr>
                        <w:t xml:space="preserve"> „Lékař mi tvrdil, že mám vlohy pro lyžování.“ </w:t>
                      </w:r>
                    </w:p>
                    <w:p w:rsidR="00B601EC" w:rsidRDefault="00B601EC" w:rsidP="005021A2">
                      <w:pPr>
                        <w:tabs>
                          <w:tab w:val="left" w:pos="1752"/>
                          <w:tab w:val="left" w:pos="1788"/>
                        </w:tabs>
                        <w:rPr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sz w:val="32"/>
                          <w:szCs w:val="32"/>
                        </w:rPr>
                        <w:t>„Jak to poznal?“</w:t>
                      </w:r>
                    </w:p>
                    <w:p w:rsidR="00B601EC" w:rsidRPr="006D2EF1" w:rsidRDefault="00B601EC" w:rsidP="005021A2">
                      <w:pPr>
                        <w:tabs>
                          <w:tab w:val="left" w:pos="1752"/>
                          <w:tab w:val="left" w:pos="1788"/>
                        </w:tabs>
                        <w:rPr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sz w:val="32"/>
                          <w:szCs w:val="32"/>
                        </w:rPr>
                        <w:t xml:space="preserve"> Prý mi rychle srůstají kosti.“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7314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41888" behindDoc="1" locked="0" layoutInCell="1" allowOverlap="1" wp14:anchorId="077ABA3E" wp14:editId="0A478A88">
                <wp:simplePos x="0" y="0"/>
                <wp:positionH relativeFrom="page">
                  <wp:posOffset>7682347</wp:posOffset>
                </wp:positionH>
                <wp:positionV relativeFrom="paragraph">
                  <wp:posOffset>1788651</wp:posOffset>
                </wp:positionV>
                <wp:extent cx="1517332" cy="3221439"/>
                <wp:effectExtent l="5080" t="0" r="0" b="0"/>
                <wp:wrapNone/>
                <wp:docPr id="118" name="Obdélník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1517332" cy="3221439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B601EC" w:rsidRDefault="00B601EC" w:rsidP="006D2EF1">
                            <w:pPr>
                              <w:jc w:val="both"/>
                            </w:pPr>
                          </w:p>
                          <w:p w:rsidR="00B601EC" w:rsidRDefault="00B601EC" w:rsidP="006D2EF1">
                            <w:pPr>
                              <w:jc w:val="center"/>
                            </w:pPr>
                          </w:p>
                          <w:p w:rsidR="00B601EC" w:rsidRDefault="00B601EC" w:rsidP="006D2EF1">
                            <w:pPr>
                              <w:jc w:val="center"/>
                            </w:pPr>
                          </w:p>
                          <w:p w:rsidR="00B601EC" w:rsidRDefault="00B601EC" w:rsidP="006D2EF1">
                            <w:pPr>
                              <w:jc w:val="center"/>
                            </w:pPr>
                          </w:p>
                          <w:p w:rsidR="00B601EC" w:rsidRDefault="00B601EC" w:rsidP="006D2EF1">
                            <w:pPr>
                              <w:jc w:val="center"/>
                            </w:pPr>
                          </w:p>
                          <w:p w:rsidR="00B601EC" w:rsidRDefault="00B601EC" w:rsidP="006D2EF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7ABA3E" id="_x0000_s1064" style="position:absolute;margin-left:604.9pt;margin-top:140.85pt;width:119.45pt;height:253.65pt;rotation:-90;z-index:-25137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" fillcolor="#eeece1 [3214]" stroked="f">
                <v:textbox>
                  <w:txbxContent>
                    <w:p w:rsidR="00B601EC" w:rsidRDefault="00B601EC" w:rsidP="006D2EF1">
                      <w:pPr>
                        <w:jc w:val="both"/>
                      </w:pPr>
                    </w:p>
                    <w:p w:rsidR="00B601EC" w:rsidRDefault="00B601EC" w:rsidP="006D2EF1">
                      <w:pPr>
                        <w:jc w:val="center"/>
                      </w:pPr>
                    </w:p>
                    <w:p w:rsidR="00B601EC" w:rsidRDefault="00B601EC" w:rsidP="006D2EF1">
                      <w:pPr>
                        <w:jc w:val="center"/>
                      </w:pPr>
                    </w:p>
                    <w:p w:rsidR="00B601EC" w:rsidRDefault="00B601EC" w:rsidP="006D2EF1">
                      <w:pPr>
                        <w:jc w:val="center"/>
                      </w:pPr>
                    </w:p>
                    <w:p w:rsidR="00B601EC" w:rsidRDefault="00B601EC" w:rsidP="006D2EF1">
                      <w:pPr>
                        <w:jc w:val="center"/>
                      </w:pPr>
                    </w:p>
                    <w:p w:rsidR="00B601EC" w:rsidRDefault="00B601EC" w:rsidP="006D2EF1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6D2EF1" w:rsidRPr="00E7314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39840" behindDoc="1" locked="0" layoutInCell="1" allowOverlap="1" wp14:anchorId="108E7F75" wp14:editId="45BC6BA4">
                <wp:simplePos x="0" y="0"/>
                <wp:positionH relativeFrom="margin">
                  <wp:posOffset>4343400</wp:posOffset>
                </wp:positionH>
                <wp:positionV relativeFrom="paragraph">
                  <wp:posOffset>5948045</wp:posOffset>
                </wp:positionV>
                <wp:extent cx="684530" cy="3155950"/>
                <wp:effectExtent l="2540" t="0" r="3810" b="3810"/>
                <wp:wrapNone/>
                <wp:docPr id="117" name="Obdélník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684530" cy="315595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B601EC" w:rsidRDefault="00B601EC" w:rsidP="006D2EF1">
                            <w:pPr>
                              <w:jc w:val="both"/>
                            </w:pPr>
                          </w:p>
                          <w:p w:rsidR="00B601EC" w:rsidRDefault="00B601EC" w:rsidP="006D2EF1">
                            <w:pPr>
                              <w:jc w:val="center"/>
                            </w:pPr>
                          </w:p>
                          <w:p w:rsidR="00B601EC" w:rsidRDefault="00B601EC" w:rsidP="006D2EF1">
                            <w:pPr>
                              <w:jc w:val="center"/>
                            </w:pPr>
                          </w:p>
                          <w:p w:rsidR="00B601EC" w:rsidRDefault="00B601EC" w:rsidP="006D2EF1">
                            <w:pPr>
                              <w:jc w:val="center"/>
                            </w:pPr>
                          </w:p>
                          <w:p w:rsidR="00B601EC" w:rsidRDefault="00B601EC" w:rsidP="006D2EF1">
                            <w:pPr>
                              <w:jc w:val="center"/>
                            </w:pPr>
                          </w:p>
                          <w:p w:rsidR="00B601EC" w:rsidRDefault="00B601EC" w:rsidP="006D2EF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8E7F75" id="_x0000_s1065" style="position:absolute;margin-left:342pt;margin-top:468.35pt;width:53.9pt;height:248.5pt;rotation:-90;z-index:-25137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" fillcolor="#eeece1 [3214]" stroked="f">
                <v:textbox>
                  <w:txbxContent>
                    <w:p w:rsidR="00B601EC" w:rsidRDefault="00B601EC" w:rsidP="006D2EF1">
                      <w:pPr>
                        <w:jc w:val="both"/>
                      </w:pPr>
                    </w:p>
                    <w:p w:rsidR="00B601EC" w:rsidRDefault="00B601EC" w:rsidP="006D2EF1">
                      <w:pPr>
                        <w:jc w:val="center"/>
                      </w:pPr>
                    </w:p>
                    <w:p w:rsidR="00B601EC" w:rsidRDefault="00B601EC" w:rsidP="006D2EF1">
                      <w:pPr>
                        <w:jc w:val="center"/>
                      </w:pPr>
                    </w:p>
                    <w:p w:rsidR="00B601EC" w:rsidRDefault="00B601EC" w:rsidP="006D2EF1">
                      <w:pPr>
                        <w:jc w:val="center"/>
                      </w:pPr>
                    </w:p>
                    <w:p w:rsidR="00B601EC" w:rsidRDefault="00B601EC" w:rsidP="006D2EF1">
                      <w:pPr>
                        <w:jc w:val="center"/>
                      </w:pPr>
                    </w:p>
                    <w:p w:rsidR="00B601EC" w:rsidRDefault="00B601EC" w:rsidP="006D2EF1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6D2EF1">
        <w:rPr>
          <w:noProof/>
        </w:rPr>
        <mc:AlternateContent>
          <mc:Choice Requires="wps">
            <w:drawing>
              <wp:anchor distT="45720" distB="45720" distL="114300" distR="114300" simplePos="0" relativeHeight="251931648" behindDoc="0" locked="0" layoutInCell="1" allowOverlap="1" wp14:anchorId="0D190F5E" wp14:editId="156F4445">
                <wp:simplePos x="0" y="0"/>
                <wp:positionH relativeFrom="margin">
                  <wp:align>left</wp:align>
                </wp:positionH>
                <wp:positionV relativeFrom="paragraph">
                  <wp:posOffset>375318</wp:posOffset>
                </wp:positionV>
                <wp:extent cx="3630304" cy="1404620"/>
                <wp:effectExtent l="0" t="0" r="0" b="0"/>
                <wp:wrapNone/>
                <wp:docPr id="106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0304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Pr="00691A59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691A59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Nemoci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spacing w:after="160"/>
                              <w:jc w:val="center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Miloš Kratochvíl</w:t>
                            </w: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„Viděl jsem zelenou mouchu,</w:t>
                            </w: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jak bruslila na rampouchu,</w:t>
                            </w: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a sněhulák na topolu</w:t>
                            </w: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česal třešně do kastrolu!“</w:t>
                            </w: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Pan doktor byl z těch mých zpráv</w:t>
                            </w: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chvíli – jak se říká – paf.</w:t>
                            </w: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Pak mi změřil teplotu</w:t>
                            </w: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kusem plaňky od plotu.</w:t>
                            </w: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Zdá se, že i doktoři</w:t>
                            </w: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nad nemocným ochoří…</w:t>
                            </w: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Když odcházel, ptal se spěšně:</w:t>
                            </w: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„Kde má sněhulák ty třešně?“</w:t>
                            </w: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Default="00B601EC" w:rsidP="00691A59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Eskymácká abeceda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spacing w:after="160"/>
                              <w:jc w:val="center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Jiří Žáček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Eskymácké děti mají školu z ledu,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učí se tam eskymáckou abecedu.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Eskymácká abeceda, to je krásná věda:</w:t>
                            </w:r>
                          </w:p>
                          <w:p w:rsidR="00B601EC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sáňkování, koulování a lov na medvěda.</w:t>
                            </w:r>
                          </w:p>
                          <w:p w:rsidR="00B601EC" w:rsidRPr="00691A59" w:rsidRDefault="00B601EC" w:rsidP="0004652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190F5E" id="_x0000_s1066" type="#_x0000_t202" style="position:absolute;margin-left:0;margin-top:29.55pt;width:285.85pt;height:110.6pt;z-index:251931648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" filled="f" stroked="f">
                <v:textbox style="mso-fit-shape-to-text:t">
                  <w:txbxContent>
                    <w:p w:rsidR="00B601EC" w:rsidRPr="00691A59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  <w:r w:rsidRPr="00691A59">
                        <w:rPr>
                          <w:b/>
                          <w:sz w:val="32"/>
                          <w:szCs w:val="32"/>
                          <w:u w:val="single"/>
                        </w:rPr>
                        <w:t>Nemoci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spacing w:after="160"/>
                        <w:jc w:val="center"/>
                        <w:rPr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sz w:val="32"/>
                          <w:szCs w:val="32"/>
                        </w:rPr>
                        <w:t>Miloš Kratochvíl</w:t>
                      </w: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„Viděl jsem zelenou mouchu,</w:t>
                      </w: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jak bruslila na rampouchu,</w:t>
                      </w: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a sněhulák na topolu</w:t>
                      </w: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česal třešně do kastrolu!“</w:t>
                      </w: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Pan doktor byl z těch mých zpráv</w:t>
                      </w: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chvíli – jak se říká – paf.</w:t>
                      </w: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Pak mi změřil teplotu</w:t>
                      </w: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kusem plaňky od plotu.</w:t>
                      </w: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Zdá se, že i doktoři</w:t>
                      </w: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nad nemocným ochoří…</w:t>
                      </w: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Když odcházel, ptal se spěšně:</w:t>
                      </w: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„Kde má sněhulák ty třešně?“</w:t>
                      </w: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  <w:p w:rsidR="00B601EC" w:rsidRDefault="00B601EC" w:rsidP="00691A59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b/>
                          <w:sz w:val="32"/>
                          <w:szCs w:val="32"/>
                          <w:u w:val="single"/>
                        </w:rPr>
                        <w:t>Eskymácká abeceda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spacing w:after="160"/>
                        <w:jc w:val="center"/>
                        <w:rPr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sz w:val="32"/>
                          <w:szCs w:val="32"/>
                        </w:rPr>
                        <w:t>Jiří Žáček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Eskymácké děti mají školu z ledu,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učí se tam eskymáckou abecedu.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Eskymácká abeceda, to je krásná věda:</w:t>
                      </w:r>
                    </w:p>
                    <w:p w:rsidR="00B601EC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sáňkování, koulování a lov na medvěda.</w:t>
                      </w:r>
                    </w:p>
                    <w:p w:rsidR="00B601EC" w:rsidRPr="00691A59" w:rsidRDefault="00B601EC" w:rsidP="00046521">
                      <w:pPr>
                        <w:tabs>
                          <w:tab w:val="left" w:pos="1752"/>
                          <w:tab w:val="left" w:pos="1788"/>
                        </w:tabs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D7778">
        <w:rPr>
          <w:b/>
          <w:caps/>
        </w:rPr>
        <w:t xml:space="preserve"> </w:t>
      </w:r>
      <w:r w:rsidR="005D7778">
        <w:rPr>
          <w:b/>
          <w:caps/>
        </w:rPr>
        <w:br w:type="page"/>
      </w:r>
    </w:p>
    <w:p w:rsidR="00111DA8" w:rsidRPr="00637D5D" w:rsidRDefault="00111DA8" w:rsidP="00111DA8">
      <w:pPr>
        <w:pStyle w:val="Klovslovo"/>
        <w:rPr>
          <w:rFonts w:asciiTheme="minorHAnsi" w:hAnsiTheme="minorHAnsi" w:cstheme="minorHAnsi"/>
          <w:sz w:val="26"/>
          <w:szCs w:val="26"/>
        </w:rPr>
      </w:pPr>
      <w:r>
        <w:rPr>
          <w:rFonts w:asciiTheme="minorHAnsi" w:hAnsiTheme="minorHAnsi" w:cstheme="minorHAnsi"/>
          <w:sz w:val="26"/>
          <w:szCs w:val="26"/>
        </w:rPr>
        <w:lastRenderedPageBreak/>
        <w:t>Angličtinářské okénko</w:t>
      </w:r>
    </w:p>
    <w:sdt>
      <w:sdtPr>
        <w:rPr>
          <w:lang w:val="en-GB"/>
        </w:rPr>
        <w:id w:val="749088625"/>
        <w:placeholder>
          <w:docPart w:val="857CD769E3184CEE8931BF72E7561762"/>
        </w:placeholder>
        <w15:appearance w15:val="hidden"/>
        <w:text w:multiLine="1"/>
      </w:sdtPr>
      <w:sdtContent>
        <w:p w:rsidR="00111DA8" w:rsidRPr="00E7314A" w:rsidRDefault="00CF395D" w:rsidP="00111DA8">
          <w:pPr>
            <w:pStyle w:val="Nadpis2"/>
          </w:pPr>
          <w:r w:rsidRPr="002C279D">
            <w:rPr>
              <w:lang w:val="en-GB"/>
            </w:rPr>
            <w:t>Winter Olympic games</w:t>
          </w:r>
        </w:p>
      </w:sdtContent>
    </w:sdt>
    <w:p w:rsidR="00111DA8" w:rsidRPr="00CF395D" w:rsidRDefault="00CF395D" w:rsidP="00111DA8">
      <w:pPr>
        <w:tabs>
          <w:tab w:val="left" w:pos="1788"/>
        </w:tabs>
        <w:rPr>
          <w:b/>
        </w:rPr>
      </w:pPr>
      <w:r>
        <w:rPr>
          <w:b/>
        </w:rPr>
        <w:t>SÁRA PECHANCOVÁ</w:t>
      </w:r>
    </w:p>
    <w:p w:rsidR="00111DA8" w:rsidRDefault="00CF395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>
                <wp:simplePos x="0" y="0"/>
                <wp:positionH relativeFrom="margin">
                  <wp:posOffset>25854</wp:posOffset>
                </wp:positionH>
                <wp:positionV relativeFrom="paragraph">
                  <wp:posOffset>14877</wp:posOffset>
                </wp:positionV>
                <wp:extent cx="2360930" cy="1404620"/>
                <wp:effectExtent l="0" t="0" r="0" b="0"/>
                <wp:wrapNone/>
                <wp:docPr id="1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Pr="002C279D" w:rsidRDefault="00B601EC" w:rsidP="002C279D">
                            <w:pPr>
                              <w:pStyle w:val="Nadpis3"/>
                              <w:widowControl/>
                              <w:autoSpaceDE/>
                              <w:autoSpaceDN/>
                              <w:spacing w:before="225" w:after="30"/>
                              <w:jc w:val="both"/>
                              <w:textAlignment w:val="baseline"/>
                              <w:rPr>
                                <w:rFonts w:cstheme="minorHAnsi"/>
                                <w:b w:val="0"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2C279D">
                              <w:rPr>
                                <w:rFonts w:cstheme="minorHAnsi"/>
                                <w:b w:val="0"/>
                                <w:bCs/>
                                <w:sz w:val="32"/>
                                <w:szCs w:val="32"/>
                                <w:lang w:val="en-GB"/>
                              </w:rPr>
                              <w:t>Winter Olympics 2022 happens in Beijing and it makes Beijing the first city in the world to host the Summer and Winter Olympics (2008/2022)</w:t>
                            </w:r>
                          </w:p>
                          <w:p w:rsidR="00B601EC" w:rsidRPr="002C279D" w:rsidRDefault="00B601EC" w:rsidP="002C279D">
                            <w:pPr>
                              <w:jc w:val="both"/>
                              <w:rPr>
                                <w:rFonts w:cstheme="minorHAnsi"/>
                                <w:sz w:val="32"/>
                                <w:szCs w:val="32"/>
                                <w:shd w:val="clear" w:color="auto" w:fill="FFFFFF"/>
                                <w:lang w:val="en-GB"/>
                              </w:rPr>
                            </w:pPr>
                            <w:r w:rsidRPr="002C279D">
                              <w:rPr>
                                <w:rFonts w:cstheme="minorHAnsi"/>
                                <w:sz w:val="32"/>
                                <w:szCs w:val="32"/>
                                <w:shd w:val="clear" w:color="auto" w:fill="FFFFFF"/>
                                <w:lang w:val="en-GB"/>
                              </w:rPr>
                              <w:t>There are two Mascots. The one for the Olympic Games is the pudgy panda, Bing DwenDwen. The Mascots for the Paralympic Games is a Chinese Lantern child, Shuey RhonRhon.</w:t>
                            </w:r>
                          </w:p>
                          <w:p w:rsidR="00B601EC" w:rsidRDefault="00B601EC" w:rsidP="002C279D">
                            <w:pPr>
                              <w:jc w:val="both"/>
                              <w:rPr>
                                <w:rFonts w:cstheme="minorHAnsi"/>
                                <w:sz w:val="32"/>
                                <w:szCs w:val="32"/>
                                <w:shd w:val="clear" w:color="auto" w:fill="FFFFFF"/>
                                <w:lang w:val="en-GB"/>
                              </w:rPr>
                            </w:pPr>
                            <w:r w:rsidRPr="002C279D">
                              <w:rPr>
                                <w:rFonts w:cstheme="minorHAnsi"/>
                                <w:sz w:val="32"/>
                                <w:szCs w:val="32"/>
                                <w:shd w:val="clear" w:color="auto" w:fill="FFFFFF"/>
                                <w:lang w:val="en-GB"/>
                              </w:rPr>
                              <w:t xml:space="preserve">There are 7 major categories with 15 sports. </w:t>
                            </w:r>
                          </w:p>
                          <w:p w:rsidR="00B601EC" w:rsidRPr="002C279D" w:rsidRDefault="00B601EC" w:rsidP="002C279D">
                            <w:pPr>
                              <w:jc w:val="both"/>
                              <w:rPr>
                                <w:rFonts w:cstheme="minorHAnsi"/>
                                <w:sz w:val="32"/>
                                <w:szCs w:val="32"/>
                                <w:shd w:val="clear" w:color="auto" w:fill="FFFFFF"/>
                                <w:lang w:val="en-GB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  <w:shd w:val="clear" w:color="auto" w:fill="FFFFFF"/>
                                <w:lang w:val="en-GB"/>
                              </w:rPr>
                              <w:t>The competition is in skiing, snowboarding, ski jumping, biathlon, skeleton, bobsleigh, luge, curling, skating and ice hockey.</w:t>
                            </w:r>
                          </w:p>
                          <w:p w:rsidR="00B601EC" w:rsidRPr="002C279D" w:rsidRDefault="00B601EC" w:rsidP="002C279D"/>
                          <w:p w:rsidR="00B601EC" w:rsidRDefault="00B601EC" w:rsidP="00111DA8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7" type="#_x0000_t202" style="position:absolute;margin-left:2.05pt;margin-top:1.15pt;width:185.9pt;height:110.6pt;z-index:251777024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" stroked="f">
                <v:textbox style="mso-fit-shape-to-text:t">
                  <w:txbxContent>
                    <w:p w:rsidR="00B601EC" w:rsidRPr="002C279D" w:rsidRDefault="00B601EC" w:rsidP="002C279D">
                      <w:pPr>
                        <w:pStyle w:val="Nadpis3"/>
                        <w:widowControl/>
                        <w:autoSpaceDE/>
                        <w:autoSpaceDN/>
                        <w:spacing w:before="225" w:after="30"/>
                        <w:jc w:val="both"/>
                        <w:textAlignment w:val="baseline"/>
                        <w:rPr>
                          <w:rFonts w:cstheme="minorHAnsi"/>
                          <w:b w:val="0"/>
                          <w:bCs/>
                          <w:sz w:val="32"/>
                          <w:szCs w:val="32"/>
                          <w:lang w:val="en-GB"/>
                        </w:rPr>
                      </w:pPr>
                      <w:r w:rsidRPr="002C279D">
                        <w:rPr>
                          <w:rFonts w:cstheme="minorHAnsi"/>
                          <w:b w:val="0"/>
                          <w:bCs/>
                          <w:sz w:val="32"/>
                          <w:szCs w:val="32"/>
                          <w:lang w:val="en-GB"/>
                        </w:rPr>
                        <w:t>Winter Olympics 2022 happens in Beijing and it makes Beijing the first city in the world to host the Summer and Winter Olympics (2008/2022)</w:t>
                      </w:r>
                    </w:p>
                    <w:p w:rsidR="00B601EC" w:rsidRPr="002C279D" w:rsidRDefault="00B601EC" w:rsidP="002C279D">
                      <w:pPr>
                        <w:jc w:val="both"/>
                        <w:rPr>
                          <w:rFonts w:cstheme="minorHAnsi"/>
                          <w:sz w:val="32"/>
                          <w:szCs w:val="32"/>
                          <w:shd w:val="clear" w:color="auto" w:fill="FFFFFF"/>
                          <w:lang w:val="en-GB"/>
                        </w:rPr>
                      </w:pPr>
                      <w:r w:rsidRPr="002C279D">
                        <w:rPr>
                          <w:rFonts w:cstheme="minorHAnsi"/>
                          <w:sz w:val="32"/>
                          <w:szCs w:val="32"/>
                          <w:shd w:val="clear" w:color="auto" w:fill="FFFFFF"/>
                          <w:lang w:val="en-GB"/>
                        </w:rPr>
                        <w:t>There are two Mascots. The one for the Olympic Games is the pudgy panda, Bing DwenDwen. The Mascots for the Paralympic Games is a Chinese Lantern child, Shuey RhonRhon.</w:t>
                      </w:r>
                    </w:p>
                    <w:p w:rsidR="00B601EC" w:rsidRDefault="00B601EC" w:rsidP="002C279D">
                      <w:pPr>
                        <w:jc w:val="both"/>
                        <w:rPr>
                          <w:rFonts w:cstheme="minorHAnsi"/>
                          <w:sz w:val="32"/>
                          <w:szCs w:val="32"/>
                          <w:shd w:val="clear" w:color="auto" w:fill="FFFFFF"/>
                          <w:lang w:val="en-GB"/>
                        </w:rPr>
                      </w:pPr>
                      <w:r w:rsidRPr="002C279D">
                        <w:rPr>
                          <w:rFonts w:cstheme="minorHAnsi"/>
                          <w:sz w:val="32"/>
                          <w:szCs w:val="32"/>
                          <w:shd w:val="clear" w:color="auto" w:fill="FFFFFF"/>
                          <w:lang w:val="en-GB"/>
                        </w:rPr>
                        <w:t xml:space="preserve">There are 7 major categories with 15 sports. </w:t>
                      </w:r>
                    </w:p>
                    <w:p w:rsidR="00B601EC" w:rsidRPr="002C279D" w:rsidRDefault="00B601EC" w:rsidP="002C279D">
                      <w:pPr>
                        <w:jc w:val="both"/>
                        <w:rPr>
                          <w:rFonts w:cstheme="minorHAnsi"/>
                          <w:sz w:val="32"/>
                          <w:szCs w:val="32"/>
                          <w:shd w:val="clear" w:color="auto" w:fill="FFFFFF"/>
                          <w:lang w:val="en-GB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  <w:shd w:val="clear" w:color="auto" w:fill="FFFFFF"/>
                          <w:lang w:val="en-GB"/>
                        </w:rPr>
                        <w:t>The competition is in skiing, snowboarding, ski jumping, biathlon, skeleton, bobsleigh, luge, curling, skating and ice hockey.</w:t>
                      </w:r>
                    </w:p>
                    <w:p w:rsidR="00B601EC" w:rsidRPr="002C279D" w:rsidRDefault="00B601EC" w:rsidP="002C279D"/>
                    <w:p w:rsidR="00B601EC" w:rsidRDefault="00B601EC" w:rsidP="00111DA8">
                      <w:pPr>
                        <w:jc w:val="both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C279D" w:rsidRPr="00E7314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83168" behindDoc="1" locked="0" layoutInCell="1" allowOverlap="1" wp14:anchorId="6DB5BFFD" wp14:editId="70932F23">
                <wp:simplePos x="0" y="0"/>
                <wp:positionH relativeFrom="page">
                  <wp:posOffset>4432515</wp:posOffset>
                </wp:positionH>
                <wp:positionV relativeFrom="paragraph">
                  <wp:posOffset>129045</wp:posOffset>
                </wp:positionV>
                <wp:extent cx="6118860" cy="2138766"/>
                <wp:effectExtent l="0" t="0" r="0" b="0"/>
                <wp:wrapNone/>
                <wp:docPr id="23" name="Obdélník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18860" cy="2138766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FB1305" id="Obdélník 49" o:spid="_x0000_s1026" style="position:absolute;margin-left:349pt;margin-top:10.15pt;width:481.8pt;height:168.4pt;z-index:-25153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" fillcolor="#eeece1 [3214]" stroked="f">
                <w10:wrap anchorx="page"/>
              </v:rect>
            </w:pict>
          </mc:Fallback>
        </mc:AlternateContent>
      </w:r>
    </w:p>
    <w:p w:rsidR="00111DA8" w:rsidRDefault="00CA2B3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180B399D" wp14:editId="01ADF5BC">
                <wp:simplePos x="0" y="0"/>
                <wp:positionH relativeFrom="margin">
                  <wp:posOffset>4021810</wp:posOffset>
                </wp:positionH>
                <wp:positionV relativeFrom="paragraph">
                  <wp:posOffset>8029</wp:posOffset>
                </wp:positionV>
                <wp:extent cx="5819614" cy="1404620"/>
                <wp:effectExtent l="0" t="0" r="0" b="0"/>
                <wp:wrapNone/>
                <wp:docPr id="8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9614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Pr="00111DA8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111DA8">
                              <w:rPr>
                                <w:sz w:val="32"/>
                                <w:szCs w:val="32"/>
                              </w:rPr>
                              <w:t>SLOVNÍČEK:</w:t>
                            </w:r>
                          </w:p>
                          <w:p w:rsidR="00B601EC" w:rsidRPr="00111DA8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CA2B30">
                              <w:rPr>
                                <w:sz w:val="32"/>
                                <w:szCs w:val="32"/>
                                <w:lang w:val="en-AU"/>
                              </w:rPr>
                              <w:t>happen</w:t>
                            </w:r>
                            <w:r w:rsidRPr="00111DA8"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stát se</w:t>
                            </w:r>
                          </w:p>
                          <w:p w:rsidR="00B601EC" w:rsidRPr="00111DA8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CA2B30">
                              <w:rPr>
                                <w:sz w:val="32"/>
                                <w:szCs w:val="32"/>
                                <w:lang w:val="en-GB"/>
                              </w:rPr>
                              <w:t>Beijing</w:t>
                            </w:r>
                            <w:r w:rsidRPr="00111DA8"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Pr="00111DA8"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Peking</w:t>
                            </w:r>
                          </w:p>
                          <w:p w:rsidR="00B601EC" w:rsidRPr="00111DA8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make</w:t>
                            </w:r>
                            <w:r w:rsidRPr="00111DA8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11DA8"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Pr="00111DA8"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udělat</w:t>
                            </w:r>
                          </w:p>
                          <w:p w:rsidR="00B601EC" w:rsidRPr="00CA2B30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i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CA2B30">
                              <w:rPr>
                                <w:sz w:val="32"/>
                                <w:szCs w:val="32"/>
                                <w:lang w:val="en-GB"/>
                              </w:rPr>
                              <w:t>first</w:t>
                            </w:r>
                            <w:r>
                              <w:rPr>
                                <w:sz w:val="32"/>
                                <w:szCs w:val="32"/>
                                <w:lang w:val="en-GB"/>
                              </w:rPr>
                              <w:tab/>
                            </w:r>
                            <w:r w:rsidRPr="00CA2B30">
                              <w:rPr>
                                <w:i/>
                                <w:sz w:val="32"/>
                                <w:szCs w:val="32"/>
                              </w:rPr>
                              <w:t>první</w:t>
                            </w:r>
                          </w:p>
                          <w:p w:rsidR="00B601EC" w:rsidRPr="00111DA8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CA2B30">
                              <w:rPr>
                                <w:sz w:val="32"/>
                                <w:szCs w:val="32"/>
                                <w:lang w:val="en-GB"/>
                              </w:rPr>
                              <w:t>world</w:t>
                            </w:r>
                            <w:r w:rsidRPr="00111DA8"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svět</w:t>
                            </w:r>
                          </w:p>
                          <w:p w:rsidR="00B601EC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Pr="00CA2B30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*Bing DwenDwen, Shuey RhonRhon – čínská jména maskotů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0B399D" id="_x0000_s1068" type="#_x0000_t202" style="position:absolute;margin-left:316.7pt;margin-top:.65pt;width:458.25pt;height:110.6pt;z-index:2517790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" filled="f" stroked="f">
                <v:textbox style="mso-fit-shape-to-text:t">
                  <w:txbxContent>
                    <w:p w:rsidR="00B601EC" w:rsidRPr="00111DA8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 w:rsidRPr="00111DA8">
                        <w:rPr>
                          <w:sz w:val="32"/>
                          <w:szCs w:val="32"/>
                        </w:rPr>
                        <w:t>SLOVNÍČEK:</w:t>
                      </w:r>
                    </w:p>
                    <w:p w:rsidR="00B601EC" w:rsidRPr="00111DA8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 w:rsidRPr="00CA2B30">
                        <w:rPr>
                          <w:sz w:val="32"/>
                          <w:szCs w:val="32"/>
                          <w:lang w:val="en-AU"/>
                        </w:rPr>
                        <w:t>happen</w:t>
                      </w:r>
                      <w:r w:rsidRPr="00111DA8"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>stát se</w:t>
                      </w:r>
                    </w:p>
                    <w:p w:rsidR="00B601EC" w:rsidRPr="00111DA8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 w:rsidRPr="00CA2B30">
                        <w:rPr>
                          <w:sz w:val="32"/>
                          <w:szCs w:val="32"/>
                          <w:lang w:val="en-GB"/>
                        </w:rPr>
                        <w:t>Beijing</w:t>
                      </w:r>
                      <w:r w:rsidRPr="00111DA8">
                        <w:rPr>
                          <w:sz w:val="32"/>
                          <w:szCs w:val="32"/>
                        </w:rPr>
                        <w:tab/>
                      </w:r>
                      <w:r w:rsidRPr="00111DA8"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>Peking</w:t>
                      </w:r>
                    </w:p>
                    <w:p w:rsidR="00B601EC" w:rsidRPr="00111DA8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make</w:t>
                      </w:r>
                      <w:r w:rsidRPr="00111DA8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Pr="00111DA8">
                        <w:rPr>
                          <w:sz w:val="32"/>
                          <w:szCs w:val="32"/>
                        </w:rPr>
                        <w:tab/>
                      </w:r>
                      <w:r w:rsidRPr="00111DA8"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>udělat</w:t>
                      </w:r>
                    </w:p>
                    <w:p w:rsidR="00B601EC" w:rsidRPr="00CA2B30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i/>
                          <w:sz w:val="32"/>
                          <w:szCs w:val="32"/>
                          <w:lang w:val="en-GB"/>
                        </w:rPr>
                      </w:pPr>
                      <w:r w:rsidRPr="00CA2B30">
                        <w:rPr>
                          <w:sz w:val="32"/>
                          <w:szCs w:val="32"/>
                          <w:lang w:val="en-GB"/>
                        </w:rPr>
                        <w:t>first</w:t>
                      </w:r>
                      <w:r>
                        <w:rPr>
                          <w:sz w:val="32"/>
                          <w:szCs w:val="32"/>
                          <w:lang w:val="en-GB"/>
                        </w:rPr>
                        <w:tab/>
                      </w:r>
                      <w:r w:rsidRPr="00CA2B30">
                        <w:rPr>
                          <w:i/>
                          <w:sz w:val="32"/>
                          <w:szCs w:val="32"/>
                        </w:rPr>
                        <w:t>první</w:t>
                      </w:r>
                    </w:p>
                    <w:p w:rsidR="00B601EC" w:rsidRPr="00111DA8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 w:rsidRPr="00CA2B30">
                        <w:rPr>
                          <w:sz w:val="32"/>
                          <w:szCs w:val="32"/>
                          <w:lang w:val="en-GB"/>
                        </w:rPr>
                        <w:t>world</w:t>
                      </w:r>
                      <w:r w:rsidRPr="00111DA8"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>svět</w:t>
                      </w:r>
                    </w:p>
                    <w:p w:rsidR="00B601EC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</w:p>
                    <w:p w:rsidR="00B601EC" w:rsidRPr="00CA2B30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sz w:val="32"/>
                          <w:szCs w:val="32"/>
                        </w:rPr>
                        <w:t>*Bing DwenDwen, Shuey RhonRhon – čínská jména maskotů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C279D">
        <w:rPr>
          <w:noProof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7D840589" wp14:editId="4CD54497">
                <wp:simplePos x="0" y="0"/>
                <wp:positionH relativeFrom="margin">
                  <wp:posOffset>6591300</wp:posOffset>
                </wp:positionH>
                <wp:positionV relativeFrom="paragraph">
                  <wp:posOffset>12065</wp:posOffset>
                </wp:positionV>
                <wp:extent cx="2385060" cy="1404620"/>
                <wp:effectExtent l="0" t="0" r="0" b="2540"/>
                <wp:wrapNone/>
                <wp:docPr id="15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50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Pr="00111DA8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601EC" w:rsidRPr="00111DA8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host</w:t>
                            </w:r>
                            <w:r w:rsidRPr="00111DA8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hostit</w:t>
                            </w:r>
                          </w:p>
                          <w:p w:rsidR="00B601EC" w:rsidRPr="00111DA8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CA2B30">
                              <w:rPr>
                                <w:sz w:val="32"/>
                                <w:szCs w:val="32"/>
                                <w:lang w:val="en-GB"/>
                              </w:rPr>
                              <w:t>pudgy</w:t>
                            </w:r>
                            <w:r w:rsidRPr="00111DA8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zavalitý</w:t>
                            </w:r>
                          </w:p>
                          <w:p w:rsidR="00B601EC" w:rsidRPr="00CA2B30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 w:rsidRPr="00CA2B30">
                              <w:rPr>
                                <w:sz w:val="32"/>
                                <w:szCs w:val="32"/>
                                <w:lang w:val="en-GB"/>
                              </w:rPr>
                              <w:t>Chinese</w:t>
                            </w:r>
                            <w:r>
                              <w:rPr>
                                <w:sz w:val="32"/>
                                <w:szCs w:val="32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čínský</w:t>
                            </w:r>
                          </w:p>
                          <w:p w:rsidR="00B601EC" w:rsidRPr="00CA2B30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Cs/>
                                <w:sz w:val="32"/>
                                <w:szCs w:val="32"/>
                                <w:lang w:val="en-GB"/>
                              </w:rPr>
                              <w:t>l</w:t>
                            </w:r>
                            <w:r w:rsidRPr="00CA2B30">
                              <w:rPr>
                                <w:iCs/>
                                <w:sz w:val="32"/>
                                <w:szCs w:val="32"/>
                                <w:lang w:val="en-GB"/>
                              </w:rPr>
                              <w:t>antern</w:t>
                            </w:r>
                            <w:r>
                              <w:rPr>
                                <w:iCs/>
                                <w:sz w:val="32"/>
                                <w:szCs w:val="32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lucerna</w:t>
                            </w:r>
                          </w:p>
                          <w:p w:rsidR="00B601EC" w:rsidRPr="00CA2B30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Cs/>
                                <w:sz w:val="32"/>
                                <w:szCs w:val="32"/>
                              </w:rPr>
                              <w:t>major</w:t>
                            </w:r>
                            <w:r>
                              <w:rPr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hlavní</w:t>
                            </w:r>
                          </w:p>
                          <w:p w:rsidR="00B601EC" w:rsidRPr="00111DA8" w:rsidRDefault="00B601EC" w:rsidP="00111DA8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840589" id="_x0000_s1069" type="#_x0000_t202" style="position:absolute;margin-left:519pt;margin-top:.95pt;width:187.8pt;height:110.6pt;z-index:2517811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" filled="f" stroked="f">
                <v:textbox style="mso-fit-shape-to-text:t">
                  <w:txbxContent>
                    <w:p w:rsidR="00B601EC" w:rsidRPr="00111DA8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</w:p>
                    <w:p w:rsidR="00B601EC" w:rsidRPr="00111DA8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host</w:t>
                      </w:r>
                      <w:r w:rsidRPr="00111DA8">
                        <w:rPr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>hostit</w:t>
                      </w:r>
                    </w:p>
                    <w:p w:rsidR="00B601EC" w:rsidRPr="00111DA8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 w:rsidRPr="00CA2B30">
                        <w:rPr>
                          <w:sz w:val="32"/>
                          <w:szCs w:val="32"/>
                          <w:lang w:val="en-GB"/>
                        </w:rPr>
                        <w:t>pudgy</w:t>
                      </w:r>
                      <w:r w:rsidRPr="00111DA8">
                        <w:rPr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>zavalitý</w:t>
                      </w:r>
                    </w:p>
                    <w:p w:rsidR="00B601EC" w:rsidRPr="00CA2B30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i/>
                          <w:sz w:val="32"/>
                          <w:szCs w:val="32"/>
                        </w:rPr>
                      </w:pPr>
                      <w:r w:rsidRPr="00CA2B30">
                        <w:rPr>
                          <w:sz w:val="32"/>
                          <w:szCs w:val="32"/>
                          <w:lang w:val="en-GB"/>
                        </w:rPr>
                        <w:t>Chinese</w:t>
                      </w:r>
                      <w:r>
                        <w:rPr>
                          <w:sz w:val="32"/>
                          <w:szCs w:val="32"/>
                          <w:lang w:val="en-GB"/>
                        </w:rPr>
                        <w:tab/>
                      </w:r>
                      <w:r>
                        <w:rPr>
                          <w:i/>
                          <w:sz w:val="32"/>
                          <w:szCs w:val="32"/>
                        </w:rPr>
                        <w:t>čínský</w:t>
                      </w:r>
                    </w:p>
                    <w:p w:rsidR="00B601EC" w:rsidRPr="00CA2B30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i/>
                          <w:iCs/>
                          <w:sz w:val="32"/>
                          <w:szCs w:val="32"/>
                        </w:rPr>
                      </w:pPr>
                      <w:r>
                        <w:rPr>
                          <w:iCs/>
                          <w:sz w:val="32"/>
                          <w:szCs w:val="32"/>
                          <w:lang w:val="en-GB"/>
                        </w:rPr>
                        <w:t>l</w:t>
                      </w:r>
                      <w:r w:rsidRPr="00CA2B30">
                        <w:rPr>
                          <w:iCs/>
                          <w:sz w:val="32"/>
                          <w:szCs w:val="32"/>
                          <w:lang w:val="en-GB"/>
                        </w:rPr>
                        <w:t>antern</w:t>
                      </w:r>
                      <w:r>
                        <w:rPr>
                          <w:iCs/>
                          <w:sz w:val="32"/>
                          <w:szCs w:val="32"/>
                          <w:lang w:val="en-GB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>lucerna</w:t>
                      </w:r>
                    </w:p>
                    <w:p w:rsidR="00B601EC" w:rsidRPr="00CA2B30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i/>
                          <w:iCs/>
                          <w:sz w:val="32"/>
                          <w:szCs w:val="32"/>
                        </w:rPr>
                      </w:pPr>
                      <w:r>
                        <w:rPr>
                          <w:iCs/>
                          <w:sz w:val="32"/>
                          <w:szCs w:val="32"/>
                        </w:rPr>
                        <w:t>major</w:t>
                      </w:r>
                      <w:r>
                        <w:rPr>
                          <w:i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>hlavní</w:t>
                      </w:r>
                    </w:p>
                    <w:p w:rsidR="00B601EC" w:rsidRPr="00111DA8" w:rsidRDefault="00B601EC" w:rsidP="00111DA8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11DA8" w:rsidRDefault="00111DA8"/>
    <w:p w:rsidR="00111DA8" w:rsidRDefault="00111DA8"/>
    <w:p w:rsidR="00111DA8" w:rsidRDefault="00111DA8"/>
    <w:p w:rsidR="00111DA8" w:rsidRDefault="00111DA8"/>
    <w:p w:rsidR="00111DA8" w:rsidRDefault="00111DA8"/>
    <w:p w:rsidR="00111DA8" w:rsidRDefault="00111DA8"/>
    <w:p w:rsidR="00111DA8" w:rsidRDefault="00111DA8"/>
    <w:p w:rsidR="00111DA8" w:rsidRDefault="00111DA8"/>
    <w:p w:rsidR="00111DA8" w:rsidRDefault="00111DA8"/>
    <w:p w:rsidR="00111DA8" w:rsidRDefault="00111DA8"/>
    <w:p w:rsidR="00F44E9C" w:rsidRDefault="00F44E9C" w:rsidP="00F44E9C">
      <w:pPr>
        <w:rPr>
          <w:b/>
          <w:sz w:val="32"/>
          <w:szCs w:val="32"/>
        </w:rPr>
      </w:pPr>
    </w:p>
    <w:p w:rsidR="00F44E9C" w:rsidRDefault="00F44E9C" w:rsidP="00F44E9C">
      <w:pPr>
        <w:rPr>
          <w:b/>
          <w:sz w:val="32"/>
          <w:szCs w:val="32"/>
        </w:rPr>
      </w:pPr>
    </w:p>
    <w:p w:rsidR="00F44E9C" w:rsidRDefault="00F44E9C" w:rsidP="00F44E9C">
      <w:pPr>
        <w:rPr>
          <w:b/>
          <w:sz w:val="32"/>
          <w:szCs w:val="32"/>
        </w:rPr>
      </w:pPr>
    </w:p>
    <w:p w:rsidR="00F44E9C" w:rsidRDefault="00EB7574" w:rsidP="00F44E9C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4121645</wp:posOffset>
            </wp:positionH>
            <wp:positionV relativeFrom="paragraph">
              <wp:posOffset>95594</wp:posOffset>
            </wp:positionV>
            <wp:extent cx="2975674" cy="2450946"/>
            <wp:effectExtent l="0" t="0" r="0" b="6985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nímek obrazovky 2022-03-16 141902.jp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90" t="8034" r="20862" b="42867"/>
                    <a:stretch/>
                  </pic:blipFill>
                  <pic:spPr bwMode="auto">
                    <a:xfrm>
                      <a:off x="0" y="0"/>
                      <a:ext cx="2975674" cy="2450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4E9C" w:rsidRDefault="00F44E9C" w:rsidP="00F44E9C">
      <w:pPr>
        <w:rPr>
          <w:b/>
          <w:sz w:val="32"/>
          <w:szCs w:val="32"/>
        </w:rPr>
      </w:pPr>
    </w:p>
    <w:p w:rsidR="00262A47" w:rsidRDefault="00262A47" w:rsidP="00F44E9C">
      <w:pPr>
        <w:rPr>
          <w:b/>
          <w:sz w:val="32"/>
          <w:szCs w:val="32"/>
        </w:rPr>
      </w:pPr>
    </w:p>
    <w:p w:rsidR="00262A47" w:rsidRDefault="00262A47" w:rsidP="00F44E9C">
      <w:pPr>
        <w:rPr>
          <w:b/>
          <w:sz w:val="32"/>
          <w:szCs w:val="32"/>
        </w:rPr>
      </w:pPr>
    </w:p>
    <w:p w:rsidR="00262A47" w:rsidRDefault="00262A47" w:rsidP="00F44E9C">
      <w:pPr>
        <w:rPr>
          <w:b/>
          <w:sz w:val="32"/>
          <w:szCs w:val="32"/>
        </w:rPr>
      </w:pPr>
    </w:p>
    <w:p w:rsidR="00262A47" w:rsidRDefault="00CF395D" w:rsidP="00F44E9C">
      <w:pPr>
        <w:rPr>
          <w:b/>
          <w:sz w:val="32"/>
          <w:szCs w:val="32"/>
        </w:rPr>
      </w:pPr>
      <w:r>
        <w:rPr>
          <w:noProof/>
          <w:sz w:val="32"/>
          <w:szCs w:val="32"/>
          <w:lang w:eastAsia="cs-CZ"/>
        </w:rPr>
        <mc:AlternateContent>
          <mc:Choice Requires="wpg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margin">
                  <wp:posOffset>600257</wp:posOffset>
                </wp:positionH>
                <wp:positionV relativeFrom="paragraph">
                  <wp:posOffset>15240</wp:posOffset>
                </wp:positionV>
                <wp:extent cx="2860766" cy="1475740"/>
                <wp:effectExtent l="0" t="0" r="0" b="0"/>
                <wp:wrapNone/>
                <wp:docPr id="41" name="Skupina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0766" cy="1475740"/>
                          <a:chOff x="0" y="0"/>
                          <a:chExt cx="6315710" cy="3141980"/>
                        </a:xfrm>
                      </wpg:grpSpPr>
                      <pic:pic xmlns:pic="http://schemas.openxmlformats.org/drawingml/2006/picture">
                        <pic:nvPicPr>
                          <pic:cNvPr id="37" name="Obrázek 37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5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5710" cy="2919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Textové pole 40"/>
                        <wps:cNvSpPr txBox="1"/>
                        <wps:spPr>
                          <a:xfrm>
                            <a:off x="0" y="2919095"/>
                            <a:ext cx="6315710" cy="22288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B601EC" w:rsidRPr="00EB7574" w:rsidRDefault="00B601EC" w:rsidP="00EB7574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Skupina 41" o:spid="_x0000_s1070" style="position:absolute;margin-left:47.25pt;margin-top:1.2pt;width:225.25pt;height:116.2pt;z-index:251904000;mso-position-horizontal-relative:margin;mso-width-relative:margin;mso-height-relative:margin" coordsize="63157,31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37" o:spid="_x0000_s1071" type="#_x0000_t75" style="position:absolute;width:63157;height:29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">
                  <v:imagedata r:id="rId53" o:title=""/>
                </v:shape>
                <v:shape id="Textové pole 40" o:spid="_x0000_s1072" type="#_x0000_t202" style="position:absolute;top:29190;width:6315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" stroked="f">
                  <v:textbox>
                    <w:txbxContent>
                      <w:p w:rsidR="00B601EC" w:rsidRPr="00EB7574" w:rsidRDefault="00B601EC" w:rsidP="00EB7574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262A47" w:rsidRDefault="00262A47" w:rsidP="00F44E9C">
      <w:pPr>
        <w:rPr>
          <w:b/>
          <w:sz w:val="32"/>
          <w:szCs w:val="32"/>
        </w:rPr>
      </w:pPr>
    </w:p>
    <w:p w:rsidR="00262A47" w:rsidRDefault="00262A47" w:rsidP="00F44E9C">
      <w:pPr>
        <w:rPr>
          <w:b/>
          <w:sz w:val="32"/>
          <w:szCs w:val="32"/>
        </w:rPr>
      </w:pPr>
    </w:p>
    <w:p w:rsidR="00262A47" w:rsidRDefault="00262A47" w:rsidP="00F44E9C">
      <w:pPr>
        <w:rPr>
          <w:b/>
          <w:sz w:val="32"/>
          <w:szCs w:val="32"/>
        </w:rPr>
      </w:pPr>
    </w:p>
    <w:p w:rsidR="00262A47" w:rsidRDefault="00262A47" w:rsidP="00F44E9C">
      <w:pPr>
        <w:rPr>
          <w:b/>
          <w:noProof/>
          <w:sz w:val="32"/>
          <w:szCs w:val="32"/>
        </w:rPr>
      </w:pPr>
    </w:p>
    <w:p w:rsidR="00262A47" w:rsidRDefault="00EB7574" w:rsidP="00F44E9C">
      <w:pPr>
        <w:rPr>
          <w:b/>
          <w:sz w:val="32"/>
          <w:szCs w:val="32"/>
        </w:rPr>
      </w:pPr>
      <w:r w:rsidRPr="009B7451"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40A1B5EC" wp14:editId="16CCF14F">
                <wp:simplePos x="0" y="0"/>
                <wp:positionH relativeFrom="margin">
                  <wp:posOffset>5368010</wp:posOffset>
                </wp:positionH>
                <wp:positionV relativeFrom="paragraph">
                  <wp:posOffset>28446</wp:posOffset>
                </wp:positionV>
                <wp:extent cx="2360930" cy="1404620"/>
                <wp:effectExtent l="0" t="0" r="0" b="1270"/>
                <wp:wrapNone/>
                <wp:docPr id="10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Pr="009B7451" w:rsidRDefault="00B601EC" w:rsidP="009A3BE5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SÁŇKAŘI: Zuzana Hejlová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0A1B5EC" id="_x0000_s1073" type="#_x0000_t202" style="position:absolute;margin-left:422.7pt;margin-top:2.25pt;width:185.9pt;height:110.6pt;z-index:251829248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" filled="f" stroked="f">
                <v:textbox style="mso-fit-shape-to-text:t">
                  <w:txbxContent>
                    <w:p w:rsidR="00B601EC" w:rsidRPr="009B7451" w:rsidRDefault="00B601EC" w:rsidP="009A3BE5">
                      <w:pPr>
                        <w:jc w:val="right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SÁŇKAŘI: Zuzana Hejlová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dt>
      <w:sdtPr>
        <w:rPr>
          <w:lang w:val="en-GB"/>
        </w:rPr>
        <w:id w:val="-1790503001"/>
        <w:placeholder>
          <w:docPart w:val="986DB2A099A44661B535CDA1387A4928"/>
        </w:placeholder>
        <w15:appearance w15:val="hidden"/>
        <w:text w:multiLine="1"/>
      </w:sdtPr>
      <w:sdtContent>
        <w:p w:rsidR="0076245D" w:rsidRPr="0076245D" w:rsidRDefault="0076245D" w:rsidP="0076245D">
          <w:pPr>
            <w:pStyle w:val="Nadpis2"/>
          </w:pPr>
          <w:r w:rsidRPr="002C279D">
            <w:rPr>
              <w:lang w:val="en-GB"/>
            </w:rPr>
            <w:t>W</w:t>
          </w:r>
          <w:r>
            <w:rPr>
              <w:lang w:val="en-GB"/>
            </w:rPr>
            <w:t>ord search</w:t>
          </w:r>
        </w:p>
      </w:sdtContent>
    </w:sdt>
    <w:p w:rsidR="00262A47" w:rsidRPr="00EB7574" w:rsidRDefault="00EB7574" w:rsidP="00F44E9C">
      <w:pPr>
        <w:rPr>
          <w:sz w:val="32"/>
          <w:szCs w:val="32"/>
          <w:lang w:val="en-GB"/>
        </w:rPr>
      </w:pPr>
      <w:r w:rsidRPr="00EB7574">
        <w:rPr>
          <w:sz w:val="32"/>
          <w:szCs w:val="32"/>
          <w:lang w:val="en-GB"/>
        </w:rPr>
        <w:t>Find the sports from the article on the Olympics in the Word search.</w:t>
      </w:r>
    </w:p>
    <w:p w:rsidR="00EB7574" w:rsidRPr="00EB7574" w:rsidRDefault="00EB7574" w:rsidP="00F44E9C">
      <w:pPr>
        <w:rPr>
          <w:i/>
          <w:sz w:val="32"/>
          <w:szCs w:val="32"/>
        </w:rPr>
      </w:pPr>
      <w:r>
        <w:rPr>
          <w:i/>
          <w:sz w:val="32"/>
          <w:szCs w:val="32"/>
        </w:rPr>
        <w:t>Najdi v osmisměrce sporty z článku o Olympijských hrách.</w:t>
      </w:r>
    </w:p>
    <w:p w:rsidR="00F44E9C" w:rsidRDefault="00FF210B" w:rsidP="00F44E9C">
      <w:pPr>
        <w:rPr>
          <w:b/>
          <w:sz w:val="32"/>
          <w:szCs w:val="32"/>
        </w:rPr>
      </w:pPr>
      <w:r w:rsidRPr="00E7314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07072" behindDoc="1" locked="0" layoutInCell="1" allowOverlap="1" wp14:anchorId="7C544CD8" wp14:editId="4914FDAB">
                <wp:simplePos x="0" y="0"/>
                <wp:positionH relativeFrom="page">
                  <wp:posOffset>6105062</wp:posOffset>
                </wp:positionH>
                <wp:positionV relativeFrom="paragraph">
                  <wp:posOffset>150732</wp:posOffset>
                </wp:positionV>
                <wp:extent cx="3105128" cy="3215640"/>
                <wp:effectExtent l="1588" t="0" r="2222" b="2223"/>
                <wp:wrapNone/>
                <wp:docPr id="43" name="Obdélník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3105128" cy="321564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607A19" id="Obdélník 49" o:spid="_x0000_s1026" style="position:absolute;margin-left:480.7pt;margin-top:11.85pt;width:244.5pt;height:253.2pt;rotation:90;z-index:-25140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" fillcolor="#eeece1 [3214]" stroked="f">
                <w10:wrap anchorx="page"/>
              </v:rect>
            </w:pict>
          </mc:Fallback>
        </mc:AlternateContent>
      </w:r>
      <w:r w:rsidR="00EB7574">
        <w:rPr>
          <w:b/>
          <w:noProof/>
          <w:sz w:val="32"/>
          <w:szCs w:val="32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margin">
              <wp:posOffset>224273</wp:posOffset>
            </wp:positionH>
            <wp:positionV relativeFrom="paragraph">
              <wp:posOffset>61800</wp:posOffset>
            </wp:positionV>
            <wp:extent cx="4726983" cy="4726983"/>
            <wp:effectExtent l="0" t="0" r="0" b="0"/>
            <wp:wrapNone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ports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6983" cy="4726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4E9C" w:rsidRDefault="00EB7574" w:rsidP="00F44E9C">
      <w:pPr>
        <w:rPr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909120" behindDoc="0" locked="0" layoutInCell="1" allowOverlap="1" wp14:anchorId="7D3E3964" wp14:editId="572CBDD1">
                <wp:simplePos x="0" y="0"/>
                <wp:positionH relativeFrom="margin">
                  <wp:posOffset>5741907</wp:posOffset>
                </wp:positionH>
                <wp:positionV relativeFrom="paragraph">
                  <wp:posOffset>179070</wp:posOffset>
                </wp:positionV>
                <wp:extent cx="2921431" cy="1404620"/>
                <wp:effectExtent l="0" t="0" r="0" b="0"/>
                <wp:wrapNone/>
                <wp:docPr id="44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43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Pr="00111DA8" w:rsidRDefault="00B601EC" w:rsidP="00EB7574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SLOVNÍČEK:</w:t>
                            </w:r>
                          </w:p>
                          <w:p w:rsidR="00B601EC" w:rsidRPr="00111DA8" w:rsidRDefault="00B601EC" w:rsidP="00EB7574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EB7574">
                              <w:rPr>
                                <w:sz w:val="32"/>
                                <w:szCs w:val="32"/>
                                <w:lang w:val="en-GB"/>
                              </w:rPr>
                              <w:t>skiing</w:t>
                            </w:r>
                            <w:r w:rsidRPr="00111DA8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  <w:t>lyžování</w:t>
                            </w:r>
                          </w:p>
                          <w:p w:rsidR="00B601EC" w:rsidRPr="00111DA8" w:rsidRDefault="00B601EC" w:rsidP="00EB7574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lang w:val="en-GB"/>
                              </w:rPr>
                              <w:t>ski jumping</w:t>
                            </w:r>
                            <w:r w:rsidRPr="00111DA8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  <w:t>skoky na lyžích</w:t>
                            </w:r>
                          </w:p>
                          <w:p w:rsidR="00B601EC" w:rsidRPr="00CA2B30" w:rsidRDefault="00B601EC" w:rsidP="00EB7574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lang w:val="en-GB"/>
                              </w:rPr>
                              <w:t>snowboarding</w:t>
                            </w:r>
                            <w:r>
                              <w:rPr>
                                <w:sz w:val="32"/>
                                <w:szCs w:val="32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snowboard</w:t>
                            </w:r>
                          </w:p>
                          <w:p w:rsidR="00B601EC" w:rsidRPr="00CA2B30" w:rsidRDefault="00B601EC" w:rsidP="00EB7574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Cs/>
                                <w:sz w:val="32"/>
                                <w:szCs w:val="32"/>
                                <w:lang w:val="en-GB"/>
                              </w:rPr>
                              <w:t>biathlon</w:t>
                            </w:r>
                            <w:r>
                              <w:rPr>
                                <w:iCs/>
                                <w:sz w:val="32"/>
                                <w:szCs w:val="32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iCs/>
                                <w:sz w:val="32"/>
                                <w:szCs w:val="32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iCs/>
                                <w:sz w:val="32"/>
                                <w:szCs w:val="32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biatlon</w:t>
                            </w:r>
                          </w:p>
                          <w:p w:rsidR="00B601EC" w:rsidRPr="00EB7574" w:rsidRDefault="00B601EC" w:rsidP="00EB7574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Cs/>
                                <w:sz w:val="32"/>
                                <w:szCs w:val="32"/>
                              </w:rPr>
                              <w:t>skeleton</w:t>
                            </w:r>
                            <w:r>
                              <w:rPr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skeleton</w:t>
                            </w:r>
                          </w:p>
                          <w:p w:rsidR="00B601EC" w:rsidRPr="00CA2B30" w:rsidRDefault="00B601EC" w:rsidP="00EB7574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 w:rsidRPr="00FF210B">
                              <w:rPr>
                                <w:iCs/>
                                <w:sz w:val="32"/>
                                <w:szCs w:val="32"/>
                                <w:lang w:val="en-GB"/>
                              </w:rPr>
                              <w:t>bobsleigh</w:t>
                            </w:r>
                            <w:r>
                              <w:rPr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  <w:t>boby</w:t>
                            </w:r>
                          </w:p>
                          <w:p w:rsidR="00B601EC" w:rsidRPr="00EB7574" w:rsidRDefault="00B601EC" w:rsidP="00EB7574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 w:rsidRPr="00FF210B">
                              <w:rPr>
                                <w:sz w:val="32"/>
                                <w:szCs w:val="32"/>
                                <w:lang w:val="en-GB"/>
                              </w:rPr>
                              <w:t>luge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saně</w:t>
                            </w:r>
                          </w:p>
                          <w:p w:rsidR="00B601EC" w:rsidRPr="00EB7574" w:rsidRDefault="00B601EC" w:rsidP="00EB7574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curling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curling</w:t>
                            </w:r>
                          </w:p>
                          <w:p w:rsidR="00B601EC" w:rsidRPr="00EB7574" w:rsidRDefault="00B601EC" w:rsidP="00EB7574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 w:rsidRPr="00FF210B">
                              <w:rPr>
                                <w:sz w:val="32"/>
                                <w:szCs w:val="32"/>
                                <w:lang w:val="en-GB"/>
                              </w:rPr>
                              <w:t>skating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bruslení</w:t>
                            </w:r>
                          </w:p>
                          <w:p w:rsidR="00B601EC" w:rsidRPr="00EB7574" w:rsidRDefault="00B601EC" w:rsidP="00EB7574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 w:rsidRPr="00FF210B">
                              <w:rPr>
                                <w:sz w:val="32"/>
                                <w:szCs w:val="32"/>
                                <w:lang w:val="en-GB"/>
                              </w:rPr>
                              <w:t>ice hockey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lední hokej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3E3964" id="_x0000_s1074" type="#_x0000_t202" style="position:absolute;margin-left:452.1pt;margin-top:14.1pt;width:230.05pt;height:110.6pt;z-index:2519091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" filled="f" stroked="f">
                <v:textbox style="mso-fit-shape-to-text:t">
                  <w:txbxContent>
                    <w:p w:rsidR="00B601EC" w:rsidRPr="00111DA8" w:rsidRDefault="00B601EC" w:rsidP="00EB7574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SLOVNÍČEK:</w:t>
                      </w:r>
                    </w:p>
                    <w:p w:rsidR="00B601EC" w:rsidRPr="00111DA8" w:rsidRDefault="00B601EC" w:rsidP="00EB7574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 w:rsidRPr="00EB7574">
                        <w:rPr>
                          <w:sz w:val="32"/>
                          <w:szCs w:val="32"/>
                          <w:lang w:val="en-GB"/>
                        </w:rPr>
                        <w:t>skiing</w:t>
                      </w:r>
                      <w:r w:rsidRPr="00111DA8">
                        <w:rPr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ab/>
                        <w:t>lyžování</w:t>
                      </w:r>
                    </w:p>
                    <w:p w:rsidR="00B601EC" w:rsidRPr="00111DA8" w:rsidRDefault="00B601EC" w:rsidP="00EB7574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  <w:lang w:val="en-GB"/>
                        </w:rPr>
                        <w:t>ski jumping</w:t>
                      </w:r>
                      <w:r w:rsidRPr="00111DA8">
                        <w:rPr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ab/>
                        <w:t>skoky na lyžích</w:t>
                      </w:r>
                    </w:p>
                    <w:p w:rsidR="00B601EC" w:rsidRPr="00CA2B30" w:rsidRDefault="00B601EC" w:rsidP="00EB7574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  <w:lang w:val="en-GB"/>
                        </w:rPr>
                        <w:t>snowboarding</w:t>
                      </w:r>
                      <w:r>
                        <w:rPr>
                          <w:sz w:val="32"/>
                          <w:szCs w:val="32"/>
                          <w:lang w:val="en-GB"/>
                        </w:rPr>
                        <w:tab/>
                      </w:r>
                      <w:r>
                        <w:rPr>
                          <w:i/>
                          <w:sz w:val="32"/>
                          <w:szCs w:val="32"/>
                        </w:rPr>
                        <w:t>snowboard</w:t>
                      </w:r>
                    </w:p>
                    <w:p w:rsidR="00B601EC" w:rsidRPr="00CA2B30" w:rsidRDefault="00B601EC" w:rsidP="00EB7574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i/>
                          <w:iCs/>
                          <w:sz w:val="32"/>
                          <w:szCs w:val="32"/>
                        </w:rPr>
                      </w:pPr>
                      <w:r>
                        <w:rPr>
                          <w:iCs/>
                          <w:sz w:val="32"/>
                          <w:szCs w:val="32"/>
                          <w:lang w:val="en-GB"/>
                        </w:rPr>
                        <w:t>biathlon</w:t>
                      </w:r>
                      <w:r>
                        <w:rPr>
                          <w:iCs/>
                          <w:sz w:val="32"/>
                          <w:szCs w:val="32"/>
                          <w:lang w:val="en-GB"/>
                        </w:rPr>
                        <w:tab/>
                      </w:r>
                      <w:r>
                        <w:rPr>
                          <w:iCs/>
                          <w:sz w:val="32"/>
                          <w:szCs w:val="32"/>
                          <w:lang w:val="en-GB"/>
                        </w:rPr>
                        <w:tab/>
                      </w:r>
                      <w:r>
                        <w:rPr>
                          <w:iCs/>
                          <w:sz w:val="32"/>
                          <w:szCs w:val="32"/>
                          <w:lang w:val="en-GB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>biatlon</w:t>
                      </w:r>
                    </w:p>
                    <w:p w:rsidR="00B601EC" w:rsidRPr="00EB7574" w:rsidRDefault="00B601EC" w:rsidP="00EB7574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i/>
                          <w:iCs/>
                          <w:sz w:val="32"/>
                          <w:szCs w:val="32"/>
                        </w:rPr>
                      </w:pPr>
                      <w:r>
                        <w:rPr>
                          <w:iCs/>
                          <w:sz w:val="32"/>
                          <w:szCs w:val="32"/>
                        </w:rPr>
                        <w:t>skeleton</w:t>
                      </w:r>
                      <w:r>
                        <w:rPr>
                          <w:i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i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i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>skeleton</w:t>
                      </w:r>
                    </w:p>
                    <w:p w:rsidR="00B601EC" w:rsidRPr="00CA2B30" w:rsidRDefault="00B601EC" w:rsidP="00EB7574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i/>
                          <w:iCs/>
                          <w:sz w:val="32"/>
                          <w:szCs w:val="32"/>
                        </w:rPr>
                      </w:pPr>
                      <w:r w:rsidRPr="00FF210B">
                        <w:rPr>
                          <w:iCs/>
                          <w:sz w:val="32"/>
                          <w:szCs w:val="32"/>
                          <w:lang w:val="en-GB"/>
                        </w:rPr>
                        <w:t>bobsleigh</w:t>
                      </w:r>
                      <w:r>
                        <w:rPr>
                          <w:i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ab/>
                        <w:t>boby</w:t>
                      </w:r>
                    </w:p>
                    <w:p w:rsidR="00B601EC" w:rsidRPr="00EB7574" w:rsidRDefault="00B601EC" w:rsidP="00EB7574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i/>
                          <w:sz w:val="32"/>
                          <w:szCs w:val="32"/>
                        </w:rPr>
                      </w:pPr>
                      <w:r w:rsidRPr="00FF210B">
                        <w:rPr>
                          <w:sz w:val="32"/>
                          <w:szCs w:val="32"/>
                          <w:lang w:val="en-GB"/>
                        </w:rPr>
                        <w:t>luge</w:t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sz w:val="32"/>
                          <w:szCs w:val="32"/>
                        </w:rPr>
                        <w:t>saně</w:t>
                      </w:r>
                    </w:p>
                    <w:p w:rsidR="00B601EC" w:rsidRPr="00EB7574" w:rsidRDefault="00B601EC" w:rsidP="00EB7574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curling</w:t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sz w:val="32"/>
                          <w:szCs w:val="32"/>
                        </w:rPr>
                        <w:t>curling</w:t>
                      </w:r>
                    </w:p>
                    <w:p w:rsidR="00B601EC" w:rsidRPr="00EB7574" w:rsidRDefault="00B601EC" w:rsidP="00EB7574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i/>
                          <w:sz w:val="32"/>
                          <w:szCs w:val="32"/>
                        </w:rPr>
                      </w:pPr>
                      <w:r w:rsidRPr="00FF210B">
                        <w:rPr>
                          <w:sz w:val="32"/>
                          <w:szCs w:val="32"/>
                          <w:lang w:val="en-GB"/>
                        </w:rPr>
                        <w:t>skating</w:t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sz w:val="32"/>
                          <w:szCs w:val="32"/>
                        </w:rPr>
                        <w:t>bruslení</w:t>
                      </w:r>
                    </w:p>
                    <w:p w:rsidR="00B601EC" w:rsidRPr="00EB7574" w:rsidRDefault="00B601EC" w:rsidP="00EB7574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i/>
                          <w:sz w:val="32"/>
                          <w:szCs w:val="32"/>
                        </w:rPr>
                      </w:pPr>
                      <w:r w:rsidRPr="00FF210B">
                        <w:rPr>
                          <w:sz w:val="32"/>
                          <w:szCs w:val="32"/>
                          <w:lang w:val="en-GB"/>
                        </w:rPr>
                        <w:t>ice hockey</w:t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i/>
                          <w:sz w:val="32"/>
                          <w:szCs w:val="32"/>
                        </w:rPr>
                        <w:t>lední hokej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44E9C" w:rsidRDefault="00F44E9C" w:rsidP="00F44E9C">
      <w:pPr>
        <w:rPr>
          <w:b/>
          <w:sz w:val="32"/>
          <w:szCs w:val="32"/>
        </w:rPr>
      </w:pPr>
    </w:p>
    <w:p w:rsidR="00F44E9C" w:rsidRDefault="00F44E9C" w:rsidP="00F44E9C">
      <w:pPr>
        <w:rPr>
          <w:b/>
          <w:sz w:val="32"/>
          <w:szCs w:val="32"/>
        </w:rPr>
      </w:pPr>
    </w:p>
    <w:p w:rsidR="00F44E9C" w:rsidRDefault="00EB7574" w:rsidP="00EB7574">
      <w:pPr>
        <w:tabs>
          <w:tab w:val="left" w:pos="11142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</w:p>
    <w:p w:rsidR="00F44E9C" w:rsidRDefault="00F44E9C" w:rsidP="00F44E9C">
      <w:pPr>
        <w:rPr>
          <w:b/>
          <w:sz w:val="32"/>
          <w:szCs w:val="32"/>
        </w:rPr>
      </w:pPr>
    </w:p>
    <w:p w:rsidR="00F44E9C" w:rsidRDefault="00F44E9C" w:rsidP="00F44E9C">
      <w:pPr>
        <w:rPr>
          <w:b/>
          <w:sz w:val="32"/>
          <w:szCs w:val="32"/>
        </w:rPr>
      </w:pPr>
    </w:p>
    <w:p w:rsidR="00F44E9C" w:rsidRDefault="00EB7574" w:rsidP="00EB7574">
      <w:pPr>
        <w:tabs>
          <w:tab w:val="left" w:pos="9043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</w:p>
    <w:p w:rsidR="009A3BE5" w:rsidRDefault="00EB7574" w:rsidP="00EB7574">
      <w:pPr>
        <w:tabs>
          <w:tab w:val="left" w:pos="9043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</w:p>
    <w:p w:rsidR="009A3BE5" w:rsidRDefault="009A3BE5" w:rsidP="00F44E9C">
      <w:pPr>
        <w:rPr>
          <w:b/>
          <w:sz w:val="32"/>
          <w:szCs w:val="32"/>
        </w:rPr>
      </w:pPr>
    </w:p>
    <w:p w:rsidR="00111DA8" w:rsidRDefault="00111DA8"/>
    <w:p w:rsidR="0049534C" w:rsidRDefault="0049534C"/>
    <w:p w:rsidR="00111DA8" w:rsidRDefault="00B13CE7" w:rsidP="00B13CE7">
      <w:pPr>
        <w:tabs>
          <w:tab w:val="left" w:pos="13680"/>
        </w:tabs>
      </w:pPr>
      <w:r>
        <w:tab/>
      </w:r>
    </w:p>
    <w:p w:rsidR="00111DA8" w:rsidRDefault="00111DA8"/>
    <w:p w:rsidR="00F44E9C" w:rsidRDefault="00F44E9C"/>
    <w:p w:rsidR="00F44E9C" w:rsidRDefault="00F44E9C"/>
    <w:p w:rsidR="00F44E9C" w:rsidRDefault="00F44E9C"/>
    <w:p w:rsidR="00F44E9C" w:rsidRDefault="00F44E9C"/>
    <w:p w:rsidR="00F44E9C" w:rsidRDefault="00F44E9C"/>
    <w:p w:rsidR="00F44E9C" w:rsidRDefault="00F44E9C"/>
    <w:p w:rsidR="00F44E9C" w:rsidRDefault="00F44E9C"/>
    <w:p w:rsidR="00F44E9C" w:rsidRDefault="00F44E9C"/>
    <w:p w:rsidR="00F44E9C" w:rsidRDefault="00F44E9C"/>
    <w:p w:rsidR="00F44E9C" w:rsidRDefault="00F44E9C"/>
    <w:p w:rsidR="00F44E9C" w:rsidRDefault="00F44E9C"/>
    <w:p w:rsidR="00F44E9C" w:rsidRDefault="00F44E9C"/>
    <w:p w:rsidR="00F44E9C" w:rsidRDefault="00F44E9C"/>
    <w:tbl>
      <w:tblPr>
        <w:tblW w:w="0" w:type="auto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237"/>
        <w:gridCol w:w="1276"/>
        <w:gridCol w:w="6877"/>
      </w:tblGrid>
      <w:tr w:rsidR="004028C5" w:rsidRPr="00BA33BC" w:rsidTr="00B21467">
        <w:tc>
          <w:tcPr>
            <w:tcW w:w="6237" w:type="dxa"/>
            <w:tcMar>
              <w:bottom w:w="288" w:type="dxa"/>
            </w:tcMar>
          </w:tcPr>
          <w:p w:rsidR="004028C5" w:rsidRDefault="00FF210B" w:rsidP="00B728BE">
            <w:pPr>
              <w:pStyle w:val="Klovslovo"/>
              <w:pBdr>
                <w:bottom w:val="single" w:sz="18" w:space="1" w:color="A6A6A6" w:themeColor="background1" w:themeShade="A6"/>
              </w:pBdr>
              <w:rPr>
                <w:rFonts w:asciiTheme="minorHAnsi" w:hAnsiTheme="minorHAnsi" w:cstheme="minorHAnsi"/>
                <w:sz w:val="26"/>
                <w:szCs w:val="26"/>
              </w:rPr>
            </w:pPr>
            <w:r>
              <w:rPr>
                <w:rFonts w:asciiTheme="minorHAnsi" w:hAnsiTheme="minorHAnsi" w:cstheme="minorHAnsi"/>
                <w:sz w:val="26"/>
                <w:szCs w:val="26"/>
              </w:rPr>
              <w:lastRenderedPageBreak/>
              <w:t>lu</w:t>
            </w:r>
            <w:r w:rsidR="00175D2D">
              <w:rPr>
                <w:rFonts w:asciiTheme="minorHAnsi" w:hAnsiTheme="minorHAnsi" w:cstheme="minorHAnsi"/>
                <w:sz w:val="26"/>
                <w:szCs w:val="26"/>
              </w:rPr>
              <w:t>ŠTĚNÍ</w:t>
            </w:r>
          </w:p>
          <w:p w:rsidR="00B728BE" w:rsidRPr="00B728BE" w:rsidRDefault="00CF395D" w:rsidP="00CF395D">
            <w:pPr>
              <w:pStyle w:val="Jmnoautora"/>
            </w:pPr>
            <w:r>
              <w:t>sára pechancová</w:t>
            </w:r>
          </w:p>
          <w:p w:rsidR="00175D2D" w:rsidRPr="00175D2D" w:rsidRDefault="00B21467" w:rsidP="00B728BE">
            <w:pPr>
              <w:pBdr>
                <w:bottom w:val="single" w:sz="6" w:space="1" w:color="auto"/>
              </w:pBd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S</w:t>
            </w:r>
            <w:r w:rsidR="00050E36">
              <w:rPr>
                <w:b/>
                <w:sz w:val="32"/>
                <w:szCs w:val="32"/>
              </w:rPr>
              <w:t>udoku</w:t>
            </w:r>
          </w:p>
          <w:p w:rsidR="009A49E0" w:rsidRDefault="00514131" w:rsidP="009A49E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val="it-IT"/>
              </w:rPr>
              <w:drawing>
                <wp:anchor distT="0" distB="0" distL="114300" distR="114300" simplePos="0" relativeHeight="251910144" behindDoc="0" locked="0" layoutInCell="1" allowOverlap="1">
                  <wp:simplePos x="0" y="0"/>
                  <wp:positionH relativeFrom="column">
                    <wp:posOffset>116657</wp:posOffset>
                  </wp:positionH>
                  <wp:positionV relativeFrom="paragraph">
                    <wp:posOffset>100577</wp:posOffset>
                  </wp:positionV>
                  <wp:extent cx="3797085" cy="3811131"/>
                  <wp:effectExtent l="0" t="0" r="0" b="0"/>
                  <wp:wrapNone/>
                  <wp:docPr id="45" name="Obráze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sudo 2.png"/>
                          <pic:cNvPicPr/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3" t="-188" r="1562"/>
                          <a:stretch/>
                        </pic:blipFill>
                        <pic:spPr bwMode="auto">
                          <a:xfrm>
                            <a:off x="0" y="0"/>
                            <a:ext cx="3797085" cy="3811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728BE" w:rsidRDefault="00B728BE" w:rsidP="00B728BE">
            <w:pPr>
              <w:rPr>
                <w:sz w:val="32"/>
                <w:szCs w:val="32"/>
              </w:rPr>
            </w:pPr>
          </w:p>
          <w:p w:rsidR="00050E36" w:rsidRDefault="00050E36" w:rsidP="00B728BE">
            <w:pPr>
              <w:rPr>
                <w:sz w:val="32"/>
                <w:szCs w:val="32"/>
              </w:rPr>
            </w:pPr>
          </w:p>
          <w:p w:rsidR="00050E36" w:rsidRDefault="00050E36" w:rsidP="00B728BE">
            <w:pPr>
              <w:rPr>
                <w:sz w:val="32"/>
                <w:szCs w:val="32"/>
              </w:rPr>
            </w:pPr>
          </w:p>
          <w:p w:rsidR="00050E36" w:rsidRDefault="00050E36" w:rsidP="00B728BE">
            <w:pPr>
              <w:rPr>
                <w:sz w:val="32"/>
                <w:szCs w:val="32"/>
              </w:rPr>
            </w:pPr>
          </w:p>
          <w:p w:rsidR="00050E36" w:rsidRDefault="00050E36" w:rsidP="00B728BE">
            <w:pPr>
              <w:rPr>
                <w:sz w:val="32"/>
                <w:szCs w:val="32"/>
              </w:rPr>
            </w:pPr>
          </w:p>
          <w:p w:rsidR="00050E36" w:rsidRDefault="00050E36" w:rsidP="00B728BE">
            <w:pPr>
              <w:rPr>
                <w:sz w:val="32"/>
                <w:szCs w:val="32"/>
              </w:rPr>
            </w:pPr>
          </w:p>
          <w:p w:rsidR="00050E36" w:rsidRDefault="00050E36" w:rsidP="00B728BE">
            <w:pPr>
              <w:rPr>
                <w:sz w:val="32"/>
                <w:szCs w:val="32"/>
              </w:rPr>
            </w:pPr>
          </w:p>
          <w:p w:rsidR="00050E36" w:rsidRDefault="00050E36" w:rsidP="00B728BE">
            <w:pPr>
              <w:rPr>
                <w:sz w:val="32"/>
                <w:szCs w:val="32"/>
              </w:rPr>
            </w:pPr>
          </w:p>
          <w:p w:rsidR="00050E36" w:rsidRDefault="00050E36" w:rsidP="00B728BE">
            <w:pPr>
              <w:rPr>
                <w:sz w:val="32"/>
                <w:szCs w:val="32"/>
              </w:rPr>
            </w:pPr>
          </w:p>
          <w:p w:rsidR="00050E36" w:rsidRDefault="00050E36" w:rsidP="00B728BE">
            <w:pPr>
              <w:rPr>
                <w:sz w:val="32"/>
                <w:szCs w:val="32"/>
              </w:rPr>
            </w:pPr>
          </w:p>
          <w:p w:rsidR="00050E36" w:rsidRDefault="00050E36" w:rsidP="00B728BE">
            <w:pPr>
              <w:rPr>
                <w:sz w:val="32"/>
                <w:szCs w:val="32"/>
              </w:rPr>
            </w:pPr>
          </w:p>
          <w:p w:rsidR="00050E36" w:rsidRDefault="00050E36" w:rsidP="00B728BE">
            <w:pPr>
              <w:rPr>
                <w:sz w:val="32"/>
                <w:szCs w:val="32"/>
              </w:rPr>
            </w:pPr>
          </w:p>
          <w:p w:rsidR="00050E36" w:rsidRDefault="00050E36" w:rsidP="00B728BE">
            <w:pPr>
              <w:rPr>
                <w:sz w:val="32"/>
                <w:szCs w:val="32"/>
              </w:rPr>
            </w:pPr>
          </w:p>
          <w:p w:rsidR="00FE6C3C" w:rsidRDefault="00FE6C3C" w:rsidP="00B728BE">
            <w:pPr>
              <w:pBdr>
                <w:bottom w:val="single" w:sz="6" w:space="1" w:color="auto"/>
              </w:pBdr>
              <w:rPr>
                <w:b/>
                <w:sz w:val="32"/>
                <w:szCs w:val="32"/>
              </w:rPr>
            </w:pPr>
          </w:p>
          <w:p w:rsidR="00FE6C3C" w:rsidRDefault="00FE6C3C" w:rsidP="00B728BE">
            <w:pPr>
              <w:pBdr>
                <w:bottom w:val="single" w:sz="6" w:space="1" w:color="auto"/>
              </w:pBdr>
              <w:rPr>
                <w:b/>
                <w:sz w:val="32"/>
                <w:szCs w:val="32"/>
              </w:rPr>
            </w:pPr>
          </w:p>
          <w:p w:rsidR="00514131" w:rsidRDefault="00514131" w:rsidP="00B728BE">
            <w:pPr>
              <w:pBdr>
                <w:bottom w:val="single" w:sz="6" w:space="1" w:color="auto"/>
              </w:pBdr>
              <w:rPr>
                <w:b/>
                <w:sz w:val="32"/>
                <w:szCs w:val="32"/>
              </w:rPr>
            </w:pPr>
          </w:p>
          <w:p w:rsidR="00B21467" w:rsidRDefault="00B21467" w:rsidP="00B728BE">
            <w:pPr>
              <w:pBdr>
                <w:bottom w:val="single" w:sz="6" w:space="1" w:color="auto"/>
              </w:pBdr>
              <w:rPr>
                <w:b/>
                <w:sz w:val="32"/>
                <w:szCs w:val="32"/>
                <w:lang w:val="en-GB"/>
              </w:rPr>
            </w:pPr>
          </w:p>
          <w:p w:rsidR="00354EDA" w:rsidRPr="00B728BE" w:rsidRDefault="00B21467" w:rsidP="00B728BE">
            <w:pPr>
              <w:pBdr>
                <w:bottom w:val="single" w:sz="6" w:space="1" w:color="auto"/>
              </w:pBd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  <w:lang w:val="en-GB"/>
              </w:rPr>
              <w:t>C</w:t>
            </w:r>
            <w:r w:rsidRPr="00B21467">
              <w:rPr>
                <w:b/>
                <w:sz w:val="32"/>
                <w:szCs w:val="32"/>
                <w:lang w:val="en-GB"/>
              </w:rPr>
              <w:t>riss-cross</w:t>
            </w:r>
            <w:r>
              <w:rPr>
                <w:b/>
                <w:sz w:val="32"/>
                <w:szCs w:val="32"/>
              </w:rPr>
              <w:t xml:space="preserve"> </w:t>
            </w:r>
            <w:r w:rsidR="00B728BE">
              <w:rPr>
                <w:b/>
                <w:sz w:val="32"/>
                <w:szCs w:val="32"/>
              </w:rPr>
              <w:t>křížovk</w:t>
            </w:r>
            <w:r>
              <w:rPr>
                <w:b/>
                <w:sz w:val="32"/>
                <w:szCs w:val="32"/>
              </w:rPr>
              <w:t>a</w:t>
            </w:r>
            <w:r w:rsidR="00B728BE">
              <w:rPr>
                <w:b/>
                <w:sz w:val="32"/>
                <w:szCs w:val="32"/>
              </w:rPr>
              <w:t>:</w:t>
            </w:r>
          </w:p>
          <w:p w:rsidR="00354EDA" w:rsidRDefault="00354EDA" w:rsidP="00175D2D"/>
          <w:p w:rsidR="00354EDA" w:rsidRDefault="00354EDA" w:rsidP="00175D2D"/>
          <w:p w:rsidR="00354EDA" w:rsidRDefault="00354EDA" w:rsidP="00175D2D"/>
          <w:p w:rsidR="00354EDA" w:rsidRDefault="00354EDA" w:rsidP="00175D2D"/>
          <w:p w:rsidR="00354EDA" w:rsidRDefault="00354EDA" w:rsidP="00175D2D"/>
          <w:p w:rsidR="00354EDA" w:rsidRDefault="00354EDA" w:rsidP="00175D2D"/>
          <w:p w:rsidR="00354EDA" w:rsidRDefault="00354EDA" w:rsidP="00175D2D"/>
          <w:p w:rsidR="00354EDA" w:rsidRDefault="00354EDA" w:rsidP="00175D2D"/>
          <w:p w:rsidR="00354EDA" w:rsidRDefault="00354EDA" w:rsidP="00175D2D"/>
          <w:p w:rsidR="00354EDA" w:rsidRDefault="00354EDA" w:rsidP="00175D2D"/>
          <w:p w:rsidR="00354EDA" w:rsidRDefault="00354EDA" w:rsidP="00175D2D"/>
          <w:p w:rsidR="00354EDA" w:rsidRDefault="00354EDA" w:rsidP="00175D2D"/>
          <w:p w:rsidR="00354EDA" w:rsidRDefault="00354EDA" w:rsidP="00175D2D"/>
          <w:p w:rsidR="00354EDA" w:rsidRDefault="00354EDA" w:rsidP="00175D2D"/>
          <w:p w:rsidR="00354EDA" w:rsidRDefault="00354EDA" w:rsidP="00175D2D"/>
          <w:p w:rsidR="00175D2D" w:rsidRPr="00175D2D" w:rsidRDefault="00175D2D" w:rsidP="00514131">
            <w:pPr>
              <w:pStyle w:val="Odstavecseseznamem"/>
              <w:numPr>
                <w:ilvl w:val="0"/>
                <w:numId w:val="7"/>
              </w:numPr>
            </w:pPr>
          </w:p>
        </w:tc>
        <w:tc>
          <w:tcPr>
            <w:tcW w:w="1276" w:type="dxa"/>
            <w:tcMar>
              <w:bottom w:w="288" w:type="dxa"/>
            </w:tcMar>
          </w:tcPr>
          <w:p w:rsidR="004028C5" w:rsidRDefault="004028C5" w:rsidP="004A1FBE">
            <w:pPr>
              <w:rPr>
                <w:sz w:val="32"/>
                <w:szCs w:val="32"/>
                <w:lang w:val="it-IT"/>
              </w:rPr>
            </w:pPr>
          </w:p>
          <w:p w:rsidR="00175D2D" w:rsidRDefault="00175D2D" w:rsidP="004A1FBE">
            <w:pPr>
              <w:rPr>
                <w:sz w:val="32"/>
                <w:szCs w:val="32"/>
                <w:lang w:val="it-IT"/>
              </w:rPr>
            </w:pPr>
          </w:p>
          <w:p w:rsidR="00175D2D" w:rsidRDefault="00175D2D" w:rsidP="004A1FBE">
            <w:pPr>
              <w:rPr>
                <w:sz w:val="32"/>
                <w:szCs w:val="32"/>
                <w:lang w:val="it-IT"/>
              </w:rPr>
            </w:pPr>
          </w:p>
          <w:p w:rsidR="00175D2D" w:rsidRDefault="00175D2D" w:rsidP="004A1FBE">
            <w:pPr>
              <w:rPr>
                <w:sz w:val="32"/>
                <w:szCs w:val="32"/>
                <w:lang w:val="it-IT"/>
              </w:rPr>
            </w:pPr>
          </w:p>
          <w:p w:rsidR="00175D2D" w:rsidRDefault="00175D2D" w:rsidP="004A1FBE">
            <w:pPr>
              <w:rPr>
                <w:sz w:val="32"/>
                <w:szCs w:val="32"/>
                <w:lang w:val="it-IT"/>
              </w:rPr>
            </w:pPr>
          </w:p>
          <w:p w:rsidR="00B728BE" w:rsidRDefault="00B728BE" w:rsidP="004A1FBE">
            <w:pPr>
              <w:rPr>
                <w:sz w:val="32"/>
                <w:szCs w:val="32"/>
                <w:lang w:val="it-IT"/>
              </w:rPr>
            </w:pPr>
          </w:p>
          <w:p w:rsidR="00B728BE" w:rsidRP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P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514131" w:rsidRDefault="00514131" w:rsidP="00B728BE">
            <w:pPr>
              <w:rPr>
                <w:sz w:val="32"/>
                <w:szCs w:val="32"/>
                <w:lang w:val="it-IT"/>
              </w:rPr>
            </w:pPr>
          </w:p>
          <w:p w:rsidR="00514131" w:rsidRDefault="00514131" w:rsidP="00B728BE">
            <w:pPr>
              <w:rPr>
                <w:sz w:val="32"/>
                <w:szCs w:val="32"/>
                <w:lang w:val="it-IT"/>
              </w:rPr>
            </w:pPr>
          </w:p>
          <w:p w:rsidR="00514131" w:rsidRDefault="00514131" w:rsidP="00B728BE">
            <w:pPr>
              <w:rPr>
                <w:sz w:val="32"/>
                <w:szCs w:val="32"/>
                <w:lang w:val="it-IT"/>
              </w:rPr>
            </w:pPr>
          </w:p>
          <w:p w:rsidR="00514131" w:rsidRDefault="00514131" w:rsidP="00B728BE">
            <w:pPr>
              <w:rPr>
                <w:sz w:val="32"/>
                <w:szCs w:val="32"/>
                <w:lang w:val="it-IT"/>
              </w:rPr>
            </w:pPr>
          </w:p>
          <w:p w:rsidR="00514131" w:rsidRDefault="00514131" w:rsidP="00B728BE">
            <w:pPr>
              <w:rPr>
                <w:sz w:val="32"/>
                <w:szCs w:val="32"/>
                <w:lang w:val="it-IT"/>
              </w:rPr>
            </w:pPr>
          </w:p>
          <w:p w:rsidR="00514131" w:rsidRDefault="00514131" w:rsidP="00B728BE">
            <w:pPr>
              <w:rPr>
                <w:sz w:val="32"/>
                <w:szCs w:val="32"/>
                <w:lang w:val="it-IT"/>
              </w:rPr>
            </w:pPr>
          </w:p>
          <w:p w:rsidR="00514131" w:rsidRDefault="00514131" w:rsidP="00B728BE">
            <w:pPr>
              <w:rPr>
                <w:sz w:val="32"/>
                <w:szCs w:val="32"/>
                <w:lang w:val="it-IT"/>
              </w:rPr>
            </w:pPr>
          </w:p>
          <w:p w:rsidR="00514131" w:rsidRDefault="00514131" w:rsidP="00B728BE">
            <w:pPr>
              <w:rPr>
                <w:sz w:val="32"/>
                <w:szCs w:val="32"/>
                <w:lang w:val="it-IT"/>
              </w:rPr>
            </w:pPr>
          </w:p>
          <w:p w:rsidR="00514131" w:rsidRDefault="00514131" w:rsidP="00B728BE">
            <w:pPr>
              <w:rPr>
                <w:sz w:val="32"/>
                <w:szCs w:val="32"/>
                <w:lang w:val="it-IT"/>
              </w:rPr>
            </w:pPr>
          </w:p>
          <w:p w:rsidR="00514131" w:rsidRDefault="00514131" w:rsidP="00B728BE">
            <w:pPr>
              <w:rPr>
                <w:sz w:val="32"/>
                <w:szCs w:val="32"/>
                <w:lang w:val="it-IT"/>
              </w:rPr>
            </w:pPr>
          </w:p>
          <w:p w:rsidR="00514131" w:rsidRPr="00B728BE" w:rsidRDefault="00514131" w:rsidP="00B728BE">
            <w:pPr>
              <w:rPr>
                <w:sz w:val="32"/>
                <w:szCs w:val="32"/>
                <w:lang w:val="it-IT"/>
              </w:rPr>
            </w:pPr>
          </w:p>
          <w:p w:rsidR="00B728BE" w:rsidRP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Pr="00B728BE" w:rsidRDefault="00514131" w:rsidP="00B728BE">
            <w:pPr>
              <w:rPr>
                <w:sz w:val="32"/>
                <w:szCs w:val="32"/>
                <w:lang w:val="it-IT"/>
              </w:rPr>
            </w:pPr>
            <w:r>
              <w:rPr>
                <w:noProof/>
              </w:rPr>
              <w:drawing>
                <wp:anchor distT="0" distB="0" distL="114300" distR="114300" simplePos="0" relativeHeight="251912192" behindDoc="0" locked="0" layoutInCell="1" allowOverlap="1">
                  <wp:simplePos x="0" y="0"/>
                  <wp:positionH relativeFrom="column">
                    <wp:posOffset>-4068984</wp:posOffset>
                  </wp:positionH>
                  <wp:positionV relativeFrom="paragraph">
                    <wp:posOffset>314712</wp:posOffset>
                  </wp:positionV>
                  <wp:extent cx="5883150" cy="5692633"/>
                  <wp:effectExtent l="0" t="0" r="3810" b="3810"/>
                  <wp:wrapNone/>
                  <wp:docPr id="46" name="Obráze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Křížovka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3150" cy="5692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B728BE" w:rsidRP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P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P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P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P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354EDA" w:rsidRDefault="00354EDA" w:rsidP="00B728BE">
            <w:pPr>
              <w:rPr>
                <w:sz w:val="32"/>
                <w:szCs w:val="32"/>
                <w:lang w:val="it-IT"/>
              </w:rPr>
            </w:pPr>
          </w:p>
          <w:p w:rsid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  <w:p w:rsidR="00B728BE" w:rsidRPr="00B728BE" w:rsidRDefault="00B728BE" w:rsidP="00B728BE">
            <w:pPr>
              <w:rPr>
                <w:sz w:val="32"/>
                <w:szCs w:val="32"/>
                <w:lang w:val="it-IT"/>
              </w:rPr>
            </w:pPr>
          </w:p>
        </w:tc>
        <w:tc>
          <w:tcPr>
            <w:tcW w:w="6877" w:type="dxa"/>
            <w:tcMar>
              <w:bottom w:w="288" w:type="dxa"/>
            </w:tcMar>
          </w:tcPr>
          <w:p w:rsidR="00514131" w:rsidRDefault="00514131" w:rsidP="00514131">
            <w:pPr>
              <w:pBdr>
                <w:bottom w:val="single" w:sz="6" w:space="1" w:color="auto"/>
              </w:pBdr>
              <w:rPr>
                <w:b/>
                <w:sz w:val="32"/>
                <w:szCs w:val="32"/>
              </w:rPr>
            </w:pPr>
          </w:p>
          <w:p w:rsidR="00514131" w:rsidRDefault="00514131" w:rsidP="00514131">
            <w:pPr>
              <w:pBdr>
                <w:bottom w:val="single" w:sz="6" w:space="1" w:color="auto"/>
              </w:pBdr>
              <w:rPr>
                <w:b/>
                <w:sz w:val="32"/>
                <w:szCs w:val="32"/>
              </w:rPr>
            </w:pPr>
          </w:p>
          <w:p w:rsidR="00514131" w:rsidRPr="00175D2D" w:rsidRDefault="00B21467" w:rsidP="00514131">
            <w:pPr>
              <w:pBdr>
                <w:bottom w:val="single" w:sz="6" w:space="1" w:color="auto"/>
              </w:pBd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K</w:t>
            </w:r>
            <w:r w:rsidR="00514131">
              <w:rPr>
                <w:b/>
                <w:sz w:val="32"/>
                <w:szCs w:val="32"/>
              </w:rPr>
              <w:t>řížovk</w:t>
            </w:r>
            <w:r>
              <w:rPr>
                <w:b/>
                <w:sz w:val="32"/>
                <w:szCs w:val="32"/>
              </w:rPr>
              <w:t>a</w:t>
            </w:r>
          </w:p>
          <w:p w:rsidR="004028C5" w:rsidRPr="00BA33BC" w:rsidRDefault="001D13F2" w:rsidP="004A1FBE">
            <w:pPr>
              <w:pStyle w:val="Zkladntext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val="it-IT"/>
              </w:rPr>
              <w:drawing>
                <wp:anchor distT="0" distB="0" distL="114300" distR="114300" simplePos="0" relativeHeight="251919360" behindDoc="0" locked="0" layoutInCell="1" allowOverlap="1">
                  <wp:simplePos x="0" y="0"/>
                  <wp:positionH relativeFrom="column">
                    <wp:posOffset>-97156</wp:posOffset>
                  </wp:positionH>
                  <wp:positionV relativeFrom="paragraph">
                    <wp:posOffset>798407</wp:posOffset>
                  </wp:positionV>
                  <wp:extent cx="4465955" cy="3162300"/>
                  <wp:effectExtent l="0" t="0" r="0" b="0"/>
                  <wp:wrapNone/>
                  <wp:docPr id="66" name="Obrázek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křížovka škola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5955" cy="316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1408" behindDoc="0" locked="0" layoutInCell="1" allowOverlap="1" wp14:anchorId="348B680F" wp14:editId="6323E0E9">
                      <wp:simplePos x="0" y="0"/>
                      <wp:positionH relativeFrom="margin">
                        <wp:posOffset>1155912</wp:posOffset>
                      </wp:positionH>
                      <wp:positionV relativeFrom="paragraph">
                        <wp:posOffset>4117340</wp:posOffset>
                      </wp:positionV>
                      <wp:extent cx="3217333" cy="1404620"/>
                      <wp:effectExtent l="0" t="0" r="0" b="0"/>
                      <wp:wrapNone/>
                      <wp:docPr id="80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17333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B21467" w:rsidRDefault="00B601EC" w:rsidP="00B21467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both"/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Legenda ke křížovce</w:t>
                                  </w:r>
                                </w:p>
                                <w:p w:rsidR="00B601EC" w:rsidRDefault="00B601EC" w:rsidP="00B21467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1. příjmení paní učitelky ze 2. třídy</w:t>
                                  </w:r>
                                </w:p>
                                <w:p w:rsidR="00B601EC" w:rsidRDefault="00B601EC" w:rsidP="00B21467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2. křestní jméno pana učitele</w:t>
                                  </w:r>
                                </w:p>
                                <w:p w:rsidR="00B601EC" w:rsidRDefault="00B601EC" w:rsidP="00B21467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3. příjmení paní asistentky</w:t>
                                  </w:r>
                                </w:p>
                                <w:p w:rsidR="00B601EC" w:rsidRDefault="00B601EC" w:rsidP="00B21467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4. povolání, které vykonává paní Klára Pencáková</w:t>
                                  </w:r>
                                </w:p>
                                <w:p w:rsidR="00B601EC" w:rsidRDefault="00B601EC" w:rsidP="00B21467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5. křestní jméno paní ředitelky</w:t>
                                  </w:r>
                                </w:p>
                                <w:p w:rsidR="00B601EC" w:rsidRDefault="00B601EC" w:rsidP="00B21467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6. příjmení paní učitelky ze 3. třídy</w:t>
                                  </w:r>
                                </w:p>
                                <w:p w:rsidR="00B601EC" w:rsidRDefault="00B601EC" w:rsidP="00B21467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7. pracovní pozice paní učitelky Martiny Kloučkové</w:t>
                                  </w:r>
                                </w:p>
                                <w:p w:rsidR="00B601EC" w:rsidRPr="00111DA8" w:rsidRDefault="00B601EC" w:rsidP="00B21467">
                                  <w:pPr>
                                    <w:tabs>
                                      <w:tab w:val="left" w:pos="1752"/>
                                      <w:tab w:val="left" w:pos="1788"/>
                                    </w:tabs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8. příjmení paní vychovatelky Lyudmily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348B680F" id="_x0000_s1075" type="#_x0000_t202" style="position:absolute;margin-left:91pt;margin-top:324.2pt;width:253.35pt;height:110.6pt;z-index:2519214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" filled="f" stroked="f">
                      <v:textbox style="mso-fit-shape-to-text:t">
                        <w:txbxContent>
                          <w:p w:rsidR="00B601EC" w:rsidRPr="00B21467" w:rsidRDefault="00B601EC" w:rsidP="00B21467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Legenda ke křížovce</w:t>
                            </w:r>
                          </w:p>
                          <w:p w:rsidR="00B601EC" w:rsidRDefault="00B601EC" w:rsidP="00B21467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1. příjmení paní učitelky ze 2. třídy</w:t>
                            </w:r>
                          </w:p>
                          <w:p w:rsidR="00B601EC" w:rsidRDefault="00B601EC" w:rsidP="00B21467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2. křestní jméno pana učitele</w:t>
                            </w:r>
                          </w:p>
                          <w:p w:rsidR="00B601EC" w:rsidRDefault="00B601EC" w:rsidP="00B21467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3. příjmení paní asistentky</w:t>
                            </w:r>
                          </w:p>
                          <w:p w:rsidR="00B601EC" w:rsidRDefault="00B601EC" w:rsidP="00B21467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4. povolání, které vykonává paní Klára Pencáková</w:t>
                            </w:r>
                          </w:p>
                          <w:p w:rsidR="00B601EC" w:rsidRDefault="00B601EC" w:rsidP="00B21467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5. křestní jméno paní ředitelky</w:t>
                            </w:r>
                          </w:p>
                          <w:p w:rsidR="00B601EC" w:rsidRDefault="00B601EC" w:rsidP="00B21467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6. příjmení paní učitelky ze 3. třídy</w:t>
                            </w:r>
                          </w:p>
                          <w:p w:rsidR="00B601EC" w:rsidRDefault="00B601EC" w:rsidP="00B21467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7. pracovní pozice paní učitelky Martiny Kloučkové</w:t>
                            </w:r>
                          </w:p>
                          <w:p w:rsidR="00B601EC" w:rsidRPr="00111DA8" w:rsidRDefault="00B601EC" w:rsidP="00B21467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8. příjmení paní vychovatelky Lyudmily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B63C46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922432" behindDoc="0" locked="0" layoutInCell="1" allowOverlap="1">
                  <wp:simplePos x="0" y="0"/>
                  <wp:positionH relativeFrom="column">
                    <wp:posOffset>1180346</wp:posOffset>
                  </wp:positionH>
                  <wp:positionV relativeFrom="paragraph">
                    <wp:posOffset>7459122</wp:posOffset>
                  </wp:positionV>
                  <wp:extent cx="3265143" cy="2727701"/>
                  <wp:effectExtent l="0" t="0" r="0" b="0"/>
                  <wp:wrapNone/>
                  <wp:docPr id="81" name="Obrázek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Snímek obrazovky 2022-03-17 124617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5143" cy="2727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24F50">
              <w:rPr>
                <w:sz w:val="32"/>
                <w:szCs w:val="32"/>
              </w:rPr>
              <w:t>Jak dobře znáš všechny pracující v naší škole? Vylušti křížovku, napiš tajenku: _______________________</w:t>
            </w:r>
          </w:p>
        </w:tc>
      </w:tr>
    </w:tbl>
    <w:p w:rsidR="00FE44F3" w:rsidRDefault="00B63C46" w:rsidP="009A49E0">
      <w:pPr>
        <w:pStyle w:val="Jmnoautora"/>
        <w:rPr>
          <w:lang w:bidi="cs-CZ"/>
        </w:rPr>
      </w:pPr>
      <w:r w:rsidRPr="009B7451"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45720" distB="45720" distL="114300" distR="114300" simplePos="0" relativeHeight="251924480" behindDoc="0" locked="0" layoutInCell="1" allowOverlap="1" wp14:anchorId="52E6E7F8" wp14:editId="7F5DFAB1">
                <wp:simplePos x="0" y="0"/>
                <wp:positionH relativeFrom="margin">
                  <wp:align>right</wp:align>
                </wp:positionH>
                <wp:positionV relativeFrom="paragraph">
                  <wp:posOffset>1238454</wp:posOffset>
                </wp:positionV>
                <wp:extent cx="2360930" cy="1404620"/>
                <wp:effectExtent l="0" t="0" r="0" b="1270"/>
                <wp:wrapNone/>
                <wp:docPr id="85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Pr="009B7451" w:rsidRDefault="00B601EC" w:rsidP="00B63C46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ZIMA SE LOUČÍ: Lucie Kefurtová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E6E7F8" id="_x0000_s1076" type="#_x0000_t202" style="position:absolute;margin-left:134.7pt;margin-top:97.5pt;width:185.9pt;height:110.6pt;z-index:251924480;visibility:visible;mso-wrap-style:square;mso-width-percent:40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" filled="f" stroked="f">
                <v:textbox style="mso-fit-shape-to-text:t">
                  <w:txbxContent>
                    <w:p w:rsidR="00B601EC" w:rsidRPr="009B7451" w:rsidRDefault="00B601EC" w:rsidP="00B63C46">
                      <w:pPr>
                        <w:jc w:val="right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ZIMA SE LOUČÍ: Lucie Kefurtová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7314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14240" behindDoc="1" locked="0" layoutInCell="1" allowOverlap="1" wp14:anchorId="17CA172E" wp14:editId="3EE7F270">
                <wp:simplePos x="0" y="0"/>
                <wp:positionH relativeFrom="page">
                  <wp:posOffset>4936531</wp:posOffset>
                </wp:positionH>
                <wp:positionV relativeFrom="paragraph">
                  <wp:posOffset>-7637626</wp:posOffset>
                </wp:positionV>
                <wp:extent cx="7168853" cy="4548505"/>
                <wp:effectExtent l="0" t="4445" r="8890" b="8890"/>
                <wp:wrapNone/>
                <wp:docPr id="51" name="Obdélník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7168853" cy="454850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466DA8" id="Obdélník 49" o:spid="_x0000_s1026" style="position:absolute;margin-left:388.7pt;margin-top:-601.4pt;width:564.5pt;height:358.15pt;rotation:-90;z-index:-25140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" fillcolor="#eeece1 [3214]" stroked="f">
                <w10:wrap anchorx="page"/>
              </v:rect>
            </w:pict>
          </mc:Fallback>
        </mc:AlternateContent>
      </w:r>
      <w:r w:rsidR="00B21467">
        <w:rPr>
          <w:noProof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 wp14:anchorId="3764D252" wp14:editId="31E55760">
                <wp:simplePos x="0" y="0"/>
                <wp:positionH relativeFrom="margin">
                  <wp:posOffset>3199399</wp:posOffset>
                </wp:positionH>
                <wp:positionV relativeFrom="paragraph">
                  <wp:posOffset>1660988</wp:posOffset>
                </wp:positionV>
                <wp:extent cx="3928821" cy="1404620"/>
                <wp:effectExtent l="0" t="0" r="0" b="6350"/>
                <wp:wrapNone/>
                <wp:docPr id="5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882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SVISLE: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1. jarní svátky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2. první jarní měsíc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3. barva jara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6. hmyz tvořící med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9. první žlutá jarní květina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10. prvosenka jarní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11. spletené proutky ozdobené stužkami</w:t>
                            </w:r>
                          </w:p>
                          <w:p w:rsidR="00B601EC" w:rsidRPr="00111DA8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64D252" id="_x0000_s1077" type="#_x0000_t202" style="position:absolute;margin-left:251.9pt;margin-top:130.8pt;width:309.35pt;height:110.6pt;z-index:2519183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" filled="f" stroked="f">
                <v:textbox style="mso-fit-shape-to-text:t">
                  <w:txbxContent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SVISLE: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1. jarní svátky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2. první jarní měsíc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3. barva jara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6. hmyz tvořící med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9. první žlutá jarní květina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10. prvosenka jarní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11. spletené proutky ozdobené stužkami</w:t>
                      </w:r>
                    </w:p>
                    <w:p w:rsidR="00B601EC" w:rsidRPr="00111DA8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21467" w:rsidRPr="00E7314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2DB056D7" wp14:editId="2EB60939">
                <wp:simplePos x="0" y="0"/>
                <wp:positionH relativeFrom="page">
                  <wp:posOffset>0</wp:posOffset>
                </wp:positionH>
                <wp:positionV relativeFrom="paragraph">
                  <wp:posOffset>-9524871</wp:posOffset>
                </wp:positionV>
                <wp:extent cx="10147300" cy="4548753"/>
                <wp:effectExtent l="0" t="0" r="0" b="4445"/>
                <wp:wrapNone/>
                <wp:docPr id="21" name="Obdélník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147300" cy="4548753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9F00D8" id="Obdélník 49" o:spid="_x0000_s1026" style="position:absolute;margin-left:0;margin-top:-750pt;width:799pt;height:358.15pt;z-index:-251629568;visibility:visible;mso-wrap-style:square;mso-width-percent:100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100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" fillcolor="#eeece1 [3214]" stroked="f">
                <w10:wrap anchorx="page"/>
              </v:rect>
            </w:pict>
          </mc:Fallback>
        </mc:AlternateContent>
      </w:r>
      <w:r w:rsidR="00514131">
        <w:rPr>
          <w:noProof/>
        </w:rPr>
        <mc:AlternateContent>
          <mc:Choice Requires="wps">
            <w:drawing>
              <wp:anchor distT="45720" distB="45720" distL="114300" distR="114300" simplePos="0" relativeHeight="251916288" behindDoc="0" locked="0" layoutInCell="1" allowOverlap="1" wp14:anchorId="57F5FF4B" wp14:editId="134FCADF">
                <wp:simplePos x="0" y="0"/>
                <wp:positionH relativeFrom="margin">
                  <wp:posOffset>76652</wp:posOffset>
                </wp:positionH>
                <wp:positionV relativeFrom="paragraph">
                  <wp:posOffset>1364109</wp:posOffset>
                </wp:positionV>
                <wp:extent cx="2921431" cy="1404620"/>
                <wp:effectExtent l="0" t="0" r="0" b="0"/>
                <wp:wrapNone/>
                <wp:docPr id="5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43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1EC" w:rsidRPr="00B21467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Legenda ke </w:t>
                            </w:r>
                            <w:r w:rsidRPr="00B21467">
                              <w:rPr>
                                <w:b/>
                                <w:sz w:val="32"/>
                                <w:szCs w:val="32"/>
                                <w:lang w:val="en-GB"/>
                              </w:rPr>
                              <w:t>criss-cross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křížovce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VODOROVNĚ: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2. samec od ovce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4. chlupaté květy na stromech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5. zdroj tepla a světla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7. první jarní květina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8. pták, který nosí děti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10. smetánka lékařská</w:t>
                            </w:r>
                          </w:p>
                          <w:p w:rsidR="00B601EC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12. malované vajíčko</w:t>
                            </w:r>
                          </w:p>
                          <w:p w:rsidR="00B601EC" w:rsidRPr="00111DA8" w:rsidRDefault="00B601EC" w:rsidP="00514131">
                            <w:pPr>
                              <w:tabs>
                                <w:tab w:val="left" w:pos="1752"/>
                                <w:tab w:val="left" w:pos="1788"/>
                              </w:tabs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13. mládě slepice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F5FF4B" id="_x0000_s1078" type="#_x0000_t202" style="position:absolute;margin-left:6.05pt;margin-top:107.4pt;width:230.05pt;height:110.6pt;z-index:2519162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" filled="f" stroked="f">
                <v:textbox style="mso-fit-shape-to-text:t">
                  <w:txbxContent>
                    <w:p w:rsidR="00B601EC" w:rsidRPr="00B21467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Legenda ke </w:t>
                      </w:r>
                      <w:r w:rsidRPr="00B21467">
                        <w:rPr>
                          <w:b/>
                          <w:sz w:val="32"/>
                          <w:szCs w:val="32"/>
                          <w:lang w:val="en-GB"/>
                        </w:rPr>
                        <w:t>criss-cross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 xml:space="preserve"> křížovce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VODOROVNĚ: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2. samec od ovce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4. chlupaté květy na stromech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5. zdroj tepla a světla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7. první jarní květina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8. pták, který nosí děti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10. smetánka lékařská</w:t>
                      </w:r>
                    </w:p>
                    <w:p w:rsidR="00B601EC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12. malované vajíčko</w:t>
                      </w:r>
                    </w:p>
                    <w:p w:rsidR="00B601EC" w:rsidRPr="00111DA8" w:rsidRDefault="00B601EC" w:rsidP="00514131">
                      <w:pPr>
                        <w:tabs>
                          <w:tab w:val="left" w:pos="1752"/>
                          <w:tab w:val="left" w:pos="1788"/>
                        </w:tabs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13. mládě slepice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E44F3">
        <w:rPr>
          <w:lang w:bidi="cs-CZ"/>
        </w:rPr>
        <w:br w:type="page"/>
      </w:r>
    </w:p>
    <w:tbl>
      <w:tblPr>
        <w:tblW w:w="5000" w:type="pct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7200"/>
        <w:gridCol w:w="7200"/>
      </w:tblGrid>
      <w:tr w:rsidR="0076002E" w:rsidRPr="00E7314A" w:rsidTr="0076002E">
        <w:tc>
          <w:tcPr>
            <w:tcW w:w="14400" w:type="dxa"/>
            <w:gridSpan w:val="2"/>
            <w:tcBorders>
              <w:top w:val="single" w:sz="24" w:space="0" w:color="808080" w:themeColor="background1" w:themeShade="80"/>
            </w:tcBorders>
            <w:tcMar>
              <w:top w:w="288" w:type="dxa"/>
            </w:tcMar>
          </w:tcPr>
          <w:p w:rsidR="0076002E" w:rsidRPr="00E7314A" w:rsidRDefault="00D54819" w:rsidP="0076002E">
            <w:pPr>
              <w:pStyle w:val="Klovslovo"/>
            </w:pPr>
            <w:r>
              <w:lastRenderedPageBreak/>
              <w:t>ROZHOVOR</w:t>
            </w:r>
          </w:p>
          <w:p w:rsidR="0076002E" w:rsidRPr="00E7314A" w:rsidRDefault="0019075E" w:rsidP="0076002E">
            <w:pPr>
              <w:pStyle w:val="Nadpis2"/>
            </w:pPr>
            <w:r w:rsidRPr="00E7314A">
              <w:rPr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749376" behindDoc="1" locked="0" layoutInCell="1" allowOverlap="1" wp14:anchorId="143C6B45" wp14:editId="6CEBE532">
                      <wp:simplePos x="0" y="0"/>
                      <wp:positionH relativeFrom="page">
                        <wp:posOffset>-2845558</wp:posOffset>
                      </wp:positionH>
                      <wp:positionV relativeFrom="paragraph">
                        <wp:posOffset>651890</wp:posOffset>
                      </wp:positionV>
                      <wp:extent cx="7393259" cy="1146412"/>
                      <wp:effectExtent l="0" t="0" r="0" b="0"/>
                      <wp:wrapNone/>
                      <wp:docPr id="16" name="Obdélník 4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7393259" cy="114641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13B441" id="Obdélník 49" o:spid="_x0000_s1026" style="position:absolute;margin-left:-224.05pt;margin-top:51.35pt;width:582.15pt;height:90.25pt;z-index:-25156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" fillcolor="#eeece1 [3214]" stroked="f">
                      <w10:wrap anchorx="page"/>
                    </v:rect>
                  </w:pict>
                </mc:Fallback>
              </mc:AlternateContent>
            </w:r>
            <w:r w:rsidR="00893CD9">
              <w:t>Rozhovor s</w:t>
            </w:r>
            <w:r w:rsidR="00CA31B9">
              <w:t> paní učitelkou Klárou Metelkovou</w:t>
            </w:r>
          </w:p>
        </w:tc>
      </w:tr>
      <w:tr w:rsidR="0076002E" w:rsidRPr="00E7314A" w:rsidTr="0076002E">
        <w:tc>
          <w:tcPr>
            <w:tcW w:w="7200" w:type="dxa"/>
            <w:tcMar>
              <w:right w:w="216" w:type="dxa"/>
            </w:tcMar>
          </w:tcPr>
          <w:p w:rsidR="00CF395D" w:rsidRDefault="00B63C46" w:rsidP="0076002E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Po mateřské dovolené se do naší školy opět vrátila milá paní učitelka Klára Metelková. </w:t>
            </w:r>
          </w:p>
          <w:p w:rsidR="0076002E" w:rsidRPr="00893CD9" w:rsidRDefault="00B63C46" w:rsidP="0076002E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Seznamte se….</w:t>
            </w:r>
          </w:p>
          <w:p w:rsidR="00893CD9" w:rsidRDefault="00893CD9" w:rsidP="0076002E">
            <w:pPr>
              <w:rPr>
                <w:i/>
                <w:sz w:val="32"/>
                <w:szCs w:val="32"/>
              </w:rPr>
            </w:pPr>
          </w:p>
          <w:p w:rsidR="00893CD9" w:rsidRDefault="00B63C46" w:rsidP="0076002E">
            <w:pPr>
              <w:rPr>
                <w:b/>
                <w:i/>
                <w:sz w:val="32"/>
                <w:szCs w:val="32"/>
              </w:rPr>
            </w:pPr>
            <w:r>
              <w:rPr>
                <w:b/>
                <w:i/>
                <w:sz w:val="32"/>
                <w:szCs w:val="32"/>
              </w:rPr>
              <w:t>Jaký zimní sport se vám líbil a líbí?</w:t>
            </w:r>
          </w:p>
          <w:p w:rsidR="00893CD9" w:rsidRPr="00893CD9" w:rsidRDefault="00E337DB" w:rsidP="0076002E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>Vždy se mi líbilo</w:t>
            </w:r>
            <w:r w:rsidR="00CF395D">
              <w:rPr>
                <w:i/>
                <w:sz w:val="32"/>
                <w:szCs w:val="32"/>
              </w:rPr>
              <w:t xml:space="preserve">, </w:t>
            </w:r>
            <w:r>
              <w:rPr>
                <w:i/>
                <w:sz w:val="32"/>
                <w:szCs w:val="32"/>
              </w:rPr>
              <w:t>a i teď se mi moc líbí</w:t>
            </w:r>
            <w:r w:rsidR="00CF395D">
              <w:rPr>
                <w:i/>
                <w:sz w:val="32"/>
                <w:szCs w:val="32"/>
              </w:rPr>
              <w:t>,</w:t>
            </w:r>
            <w:r>
              <w:rPr>
                <w:i/>
                <w:sz w:val="32"/>
                <w:szCs w:val="32"/>
              </w:rPr>
              <w:t xml:space="preserve"> krasobruslení.</w:t>
            </w:r>
          </w:p>
          <w:p w:rsidR="00893CD9" w:rsidRDefault="00893CD9" w:rsidP="0076002E">
            <w:pPr>
              <w:rPr>
                <w:sz w:val="32"/>
                <w:szCs w:val="32"/>
              </w:rPr>
            </w:pPr>
          </w:p>
          <w:p w:rsidR="00893CD9" w:rsidRDefault="00893CD9" w:rsidP="0076002E">
            <w:pPr>
              <w:rPr>
                <w:b/>
                <w:i/>
                <w:sz w:val="32"/>
                <w:szCs w:val="32"/>
              </w:rPr>
            </w:pPr>
            <w:r>
              <w:rPr>
                <w:b/>
                <w:i/>
                <w:sz w:val="32"/>
                <w:szCs w:val="32"/>
              </w:rPr>
              <w:t>Jak</w:t>
            </w:r>
            <w:r w:rsidR="00B63C46">
              <w:rPr>
                <w:b/>
                <w:i/>
                <w:sz w:val="32"/>
                <w:szCs w:val="32"/>
              </w:rPr>
              <w:t>ý sport jste dělala jako malá a jaký sport děláte teď</w:t>
            </w:r>
            <w:r>
              <w:rPr>
                <w:b/>
                <w:i/>
                <w:sz w:val="32"/>
                <w:szCs w:val="32"/>
              </w:rPr>
              <w:t>?</w:t>
            </w:r>
          </w:p>
          <w:p w:rsidR="00147E21" w:rsidRDefault="00E337DB" w:rsidP="0076002E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>Jsem spíš hudebnice, proto jsem v dětství více hrála na nástroje, než sportovala. Teď občas lyžuji a běžkuji.</w:t>
            </w:r>
          </w:p>
          <w:p w:rsidR="00147E21" w:rsidRDefault="00147E21" w:rsidP="0076002E">
            <w:pPr>
              <w:rPr>
                <w:i/>
                <w:sz w:val="32"/>
                <w:szCs w:val="32"/>
              </w:rPr>
            </w:pPr>
          </w:p>
          <w:p w:rsidR="00147E21" w:rsidRDefault="00B63C46" w:rsidP="0076002E">
            <w:pPr>
              <w:rPr>
                <w:b/>
                <w:i/>
                <w:sz w:val="32"/>
                <w:szCs w:val="32"/>
              </w:rPr>
            </w:pPr>
            <w:r>
              <w:rPr>
                <w:b/>
                <w:i/>
                <w:sz w:val="32"/>
                <w:szCs w:val="32"/>
              </w:rPr>
              <w:t>Byl nějaký sport, který byl ve vašem dětství IN</w:t>
            </w:r>
            <w:r w:rsidR="00147E21">
              <w:rPr>
                <w:b/>
                <w:i/>
                <w:sz w:val="32"/>
                <w:szCs w:val="32"/>
              </w:rPr>
              <w:t>?</w:t>
            </w:r>
          </w:p>
          <w:p w:rsidR="00147E21" w:rsidRDefault="00E337DB" w:rsidP="0076002E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>Hodně se hrával a sledoval hokej.</w:t>
            </w:r>
          </w:p>
          <w:p w:rsidR="00147E21" w:rsidRDefault="00147E21" w:rsidP="0076002E">
            <w:pPr>
              <w:rPr>
                <w:i/>
                <w:sz w:val="32"/>
                <w:szCs w:val="32"/>
              </w:rPr>
            </w:pPr>
          </w:p>
          <w:p w:rsidR="00147E21" w:rsidRDefault="00B63C46" w:rsidP="0076002E">
            <w:pPr>
              <w:rPr>
                <w:b/>
                <w:i/>
                <w:sz w:val="32"/>
                <w:szCs w:val="32"/>
              </w:rPr>
            </w:pPr>
            <w:r>
              <w:rPr>
                <w:b/>
                <w:i/>
                <w:sz w:val="32"/>
                <w:szCs w:val="32"/>
              </w:rPr>
              <w:t>Jak vypadaly lyže a běžky v době, kdy jste byla malá</w:t>
            </w:r>
            <w:r w:rsidR="00147E21">
              <w:rPr>
                <w:b/>
                <w:i/>
                <w:sz w:val="32"/>
                <w:szCs w:val="32"/>
              </w:rPr>
              <w:t>?</w:t>
            </w:r>
          </w:p>
          <w:p w:rsidR="00147E21" w:rsidRDefault="00E337DB" w:rsidP="0076002E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 xml:space="preserve">Byly skoro stejné jako jsou teď. Jen nebyly tolik vykrojené jako dnešní carvingové lyže. </w:t>
            </w:r>
          </w:p>
          <w:p w:rsidR="00147E21" w:rsidRDefault="00147E21" w:rsidP="0076002E">
            <w:pPr>
              <w:rPr>
                <w:i/>
                <w:sz w:val="32"/>
                <w:szCs w:val="32"/>
              </w:rPr>
            </w:pPr>
          </w:p>
          <w:p w:rsidR="00147E21" w:rsidRDefault="00CF395D" w:rsidP="0076002E">
            <w:pPr>
              <w:rPr>
                <w:b/>
                <w:i/>
                <w:sz w:val="32"/>
                <w:szCs w:val="32"/>
              </w:rPr>
            </w:pPr>
            <w:r w:rsidRPr="00E7314A">
              <w:rPr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747328" behindDoc="1" locked="0" layoutInCell="1" allowOverlap="1" wp14:anchorId="143C6B45" wp14:editId="6CEBE532">
                      <wp:simplePos x="0" y="0"/>
                      <wp:positionH relativeFrom="page">
                        <wp:posOffset>4414248</wp:posOffset>
                      </wp:positionH>
                      <wp:positionV relativeFrom="paragraph">
                        <wp:posOffset>79738</wp:posOffset>
                      </wp:positionV>
                      <wp:extent cx="10310798" cy="7428903"/>
                      <wp:effectExtent l="0" t="0" r="0" b="635"/>
                      <wp:wrapNone/>
                      <wp:docPr id="14" name="Obdélník 4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0310798" cy="742890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996476" id="Obdélník 49" o:spid="_x0000_s1026" style="position:absolute;margin-left:347.6pt;margin-top:6.3pt;width:811.85pt;height:584.95pt;z-index:-25156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" fillcolor="#eeece1 [3214]" stroked="f">
                      <w10:wrap anchorx="page"/>
                    </v:rect>
                  </w:pict>
                </mc:Fallback>
              </mc:AlternateContent>
            </w:r>
            <w:r w:rsidR="00B63C46">
              <w:rPr>
                <w:b/>
                <w:i/>
                <w:sz w:val="32"/>
                <w:szCs w:val="32"/>
              </w:rPr>
              <w:t>Měla jste kvůli zimnímu sportu někdy něco zlomeného?</w:t>
            </w:r>
          </w:p>
          <w:p w:rsidR="00147E21" w:rsidRDefault="00E337DB" w:rsidP="0076002E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>Protože jsem hrála hodně na klavír, byla jsem na sebe vždycky hodně opatrná, abych si něco nezlomila a mohla hrát na klavír dál. Proto jsem nikdy nic zlomeného neměla</w:t>
            </w:r>
            <w:r w:rsidR="00147E21">
              <w:rPr>
                <w:i/>
                <w:sz w:val="32"/>
                <w:szCs w:val="32"/>
              </w:rPr>
              <w:t xml:space="preserve">. </w:t>
            </w:r>
          </w:p>
          <w:p w:rsidR="00147E21" w:rsidRDefault="00147E21" w:rsidP="0076002E">
            <w:pPr>
              <w:rPr>
                <w:i/>
                <w:sz w:val="32"/>
                <w:szCs w:val="32"/>
              </w:rPr>
            </w:pPr>
          </w:p>
          <w:p w:rsidR="00147E21" w:rsidRDefault="00B63C46" w:rsidP="0076002E">
            <w:pPr>
              <w:rPr>
                <w:b/>
                <w:i/>
                <w:sz w:val="32"/>
                <w:szCs w:val="32"/>
              </w:rPr>
            </w:pPr>
            <w:r>
              <w:rPr>
                <w:b/>
                <w:i/>
                <w:sz w:val="32"/>
                <w:szCs w:val="32"/>
              </w:rPr>
              <w:t>Jaké zvířátko jste měla nebo máte</w:t>
            </w:r>
            <w:r w:rsidR="004006DE">
              <w:rPr>
                <w:b/>
                <w:i/>
                <w:sz w:val="32"/>
                <w:szCs w:val="32"/>
              </w:rPr>
              <w:t>?</w:t>
            </w:r>
          </w:p>
          <w:p w:rsidR="004006DE" w:rsidRDefault="00E337DB" w:rsidP="0076002E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>Jako malá jsem měla potkany, křečky a kočky.</w:t>
            </w:r>
          </w:p>
          <w:p w:rsidR="004006DE" w:rsidRDefault="004006DE" w:rsidP="0076002E">
            <w:pPr>
              <w:rPr>
                <w:i/>
                <w:sz w:val="32"/>
                <w:szCs w:val="32"/>
              </w:rPr>
            </w:pPr>
          </w:p>
          <w:p w:rsidR="004006DE" w:rsidRDefault="00B63C46" w:rsidP="0076002E">
            <w:pPr>
              <w:rPr>
                <w:b/>
                <w:i/>
                <w:sz w:val="32"/>
                <w:szCs w:val="32"/>
              </w:rPr>
            </w:pPr>
            <w:r>
              <w:rPr>
                <w:b/>
                <w:i/>
                <w:sz w:val="32"/>
                <w:szCs w:val="32"/>
              </w:rPr>
              <w:t>Jakou barvu máte nejradši</w:t>
            </w:r>
            <w:r w:rsidR="004006DE">
              <w:rPr>
                <w:b/>
                <w:i/>
                <w:sz w:val="32"/>
                <w:szCs w:val="32"/>
              </w:rPr>
              <w:t>?</w:t>
            </w:r>
          </w:p>
          <w:p w:rsidR="004006DE" w:rsidRDefault="00E337DB" w:rsidP="0076002E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>Moje nejoblíbenější barva je žlutá.</w:t>
            </w:r>
          </w:p>
          <w:p w:rsidR="004006DE" w:rsidRDefault="004006DE" w:rsidP="0076002E">
            <w:pPr>
              <w:rPr>
                <w:i/>
                <w:sz w:val="32"/>
                <w:szCs w:val="32"/>
              </w:rPr>
            </w:pPr>
          </w:p>
          <w:p w:rsidR="00E337DB" w:rsidRDefault="00E337DB" w:rsidP="00E337DB">
            <w:pPr>
              <w:rPr>
                <w:b/>
                <w:i/>
                <w:sz w:val="32"/>
                <w:szCs w:val="32"/>
              </w:rPr>
            </w:pPr>
            <w:r>
              <w:rPr>
                <w:b/>
                <w:i/>
                <w:sz w:val="32"/>
                <w:szCs w:val="32"/>
              </w:rPr>
              <w:t>Jaké je vaše oblíbené jídlo??</w:t>
            </w:r>
          </w:p>
          <w:p w:rsidR="00E337DB" w:rsidRDefault="00E337DB" w:rsidP="00E337DB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>Mám ráda svíčkovou s karlovarským knedlíkem.</w:t>
            </w:r>
          </w:p>
          <w:p w:rsidR="00E337DB" w:rsidRDefault="00E337DB" w:rsidP="00E337DB">
            <w:pPr>
              <w:rPr>
                <w:i/>
                <w:sz w:val="32"/>
                <w:szCs w:val="32"/>
              </w:rPr>
            </w:pPr>
          </w:p>
          <w:p w:rsidR="00E337DB" w:rsidRDefault="00E337DB" w:rsidP="00E337DB">
            <w:pPr>
              <w:rPr>
                <w:b/>
                <w:i/>
                <w:sz w:val="32"/>
                <w:szCs w:val="32"/>
              </w:rPr>
            </w:pPr>
            <w:r>
              <w:rPr>
                <w:b/>
                <w:i/>
                <w:sz w:val="32"/>
                <w:szCs w:val="32"/>
              </w:rPr>
              <w:t>Máte na něco alergii?</w:t>
            </w:r>
          </w:p>
          <w:p w:rsidR="00E337DB" w:rsidRDefault="00E337DB" w:rsidP="0076002E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>Naštěstí nemám na nic alergii.</w:t>
            </w:r>
          </w:p>
          <w:p w:rsidR="00E337DB" w:rsidRDefault="00E337DB" w:rsidP="0076002E">
            <w:pPr>
              <w:rPr>
                <w:i/>
                <w:sz w:val="32"/>
                <w:szCs w:val="32"/>
              </w:rPr>
            </w:pPr>
          </w:p>
          <w:p w:rsidR="00E337DB" w:rsidRDefault="00E337DB" w:rsidP="00E337DB">
            <w:pPr>
              <w:rPr>
                <w:b/>
                <w:i/>
                <w:sz w:val="32"/>
                <w:szCs w:val="32"/>
              </w:rPr>
            </w:pPr>
            <w:r>
              <w:rPr>
                <w:b/>
                <w:i/>
                <w:sz w:val="32"/>
                <w:szCs w:val="32"/>
              </w:rPr>
              <w:t>Jaký je váš nejoblíbenější film?</w:t>
            </w:r>
          </w:p>
          <w:p w:rsidR="00E337DB" w:rsidRDefault="00E337DB" w:rsidP="00E337DB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 xml:space="preserve">Líbí se mi film Hvězdný prach. </w:t>
            </w:r>
          </w:p>
          <w:p w:rsidR="00E337DB" w:rsidRPr="00E337DB" w:rsidRDefault="00E337DB" w:rsidP="00E337DB">
            <w:pPr>
              <w:rPr>
                <w:i/>
                <w:sz w:val="32"/>
                <w:szCs w:val="32"/>
              </w:rPr>
            </w:pPr>
          </w:p>
          <w:p w:rsidR="00E337DB" w:rsidRDefault="00E337DB" w:rsidP="00E337DB">
            <w:pPr>
              <w:rPr>
                <w:b/>
                <w:i/>
                <w:sz w:val="32"/>
                <w:szCs w:val="32"/>
              </w:rPr>
            </w:pPr>
            <w:r>
              <w:rPr>
                <w:b/>
                <w:i/>
                <w:sz w:val="32"/>
                <w:szCs w:val="32"/>
              </w:rPr>
              <w:t>Jaká je vaše nejoblíbenější desková hra?</w:t>
            </w:r>
          </w:p>
          <w:p w:rsidR="00E337DB" w:rsidRDefault="00E337DB" w:rsidP="00E337DB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>Vždycky mě bavila hra Člověče nezlob se! I teď ji s dětmi hodně hrajeme.</w:t>
            </w:r>
          </w:p>
          <w:p w:rsidR="00E337DB" w:rsidRDefault="00E337DB" w:rsidP="0076002E">
            <w:pPr>
              <w:rPr>
                <w:i/>
                <w:sz w:val="32"/>
                <w:szCs w:val="32"/>
              </w:rPr>
            </w:pPr>
          </w:p>
          <w:p w:rsidR="00E337DB" w:rsidRDefault="00E337DB" w:rsidP="0076002E">
            <w:pPr>
              <w:rPr>
                <w:i/>
                <w:sz w:val="32"/>
                <w:szCs w:val="32"/>
              </w:rPr>
            </w:pPr>
          </w:p>
          <w:p w:rsidR="00893CD9" w:rsidRPr="00893CD9" w:rsidRDefault="00893CD9" w:rsidP="0076002E">
            <w:pPr>
              <w:rPr>
                <w:sz w:val="32"/>
                <w:szCs w:val="32"/>
              </w:rPr>
            </w:pPr>
          </w:p>
        </w:tc>
        <w:tc>
          <w:tcPr>
            <w:tcW w:w="7200" w:type="dxa"/>
            <w:tcMar>
              <w:left w:w="216" w:type="dxa"/>
            </w:tcMar>
          </w:tcPr>
          <w:p w:rsidR="00E337DB" w:rsidRDefault="00E337DB">
            <w:pPr>
              <w:rPr>
                <w:b/>
                <w:i/>
                <w:sz w:val="32"/>
                <w:szCs w:val="32"/>
              </w:rPr>
            </w:pPr>
          </w:p>
          <w:p w:rsidR="00B63C46" w:rsidRPr="00E337DB" w:rsidRDefault="00B63C46">
            <w:pPr>
              <w:rPr>
                <w:b/>
                <w:i/>
                <w:sz w:val="32"/>
                <w:szCs w:val="32"/>
              </w:rPr>
            </w:pPr>
            <w:r w:rsidRPr="00E337DB">
              <w:rPr>
                <w:b/>
                <w:i/>
                <w:sz w:val="32"/>
                <w:szCs w:val="32"/>
              </w:rPr>
              <w:t>Na jaké všechny nástroje hrajete?</w:t>
            </w:r>
          </w:p>
          <w:p w:rsidR="00E337DB" w:rsidRDefault="00E337DB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>Umím hrát na flétnu, klavír a kytaru. Dědeček mě učil taky hrát na housle, ale to už si nepamatuji.</w:t>
            </w:r>
          </w:p>
          <w:p w:rsidR="00E337DB" w:rsidRDefault="00E337DB">
            <w:pPr>
              <w:rPr>
                <w:i/>
                <w:sz w:val="32"/>
                <w:szCs w:val="32"/>
              </w:rPr>
            </w:pPr>
          </w:p>
          <w:p w:rsidR="00B63C46" w:rsidRPr="00E337DB" w:rsidRDefault="00B63C46">
            <w:pPr>
              <w:rPr>
                <w:b/>
                <w:i/>
                <w:sz w:val="32"/>
                <w:szCs w:val="32"/>
              </w:rPr>
            </w:pPr>
            <w:r w:rsidRPr="00E337DB">
              <w:rPr>
                <w:b/>
                <w:i/>
                <w:sz w:val="32"/>
                <w:szCs w:val="32"/>
              </w:rPr>
              <w:t>Je nějaký nástroj, na který byste se chtěla naučit?</w:t>
            </w:r>
          </w:p>
          <w:p w:rsidR="00E337DB" w:rsidRDefault="00E337DB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>Vždycky jsem chtěla hrát na violoncello.</w:t>
            </w:r>
          </w:p>
          <w:p w:rsidR="00E337DB" w:rsidRDefault="00E337DB">
            <w:pPr>
              <w:rPr>
                <w:i/>
                <w:sz w:val="32"/>
                <w:szCs w:val="32"/>
              </w:rPr>
            </w:pPr>
          </w:p>
          <w:p w:rsidR="00B63C46" w:rsidRPr="00E337DB" w:rsidRDefault="00B63C46">
            <w:pPr>
              <w:rPr>
                <w:b/>
                <w:i/>
                <w:sz w:val="32"/>
                <w:szCs w:val="32"/>
              </w:rPr>
            </w:pPr>
            <w:r w:rsidRPr="00E337DB">
              <w:rPr>
                <w:b/>
                <w:i/>
                <w:sz w:val="32"/>
                <w:szCs w:val="32"/>
              </w:rPr>
              <w:t>Jaká je vaše nejoblíbenější písnička?</w:t>
            </w:r>
          </w:p>
          <w:p w:rsidR="00E337DB" w:rsidRDefault="00E337DB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>Mám moc ráda lidové písničky, nejradši mám Vyletěl holoubek. Teď se mi také moc líbí písnička Malý princ od Evy Burešové.</w:t>
            </w:r>
          </w:p>
          <w:p w:rsidR="00E337DB" w:rsidRDefault="00E337DB">
            <w:pPr>
              <w:rPr>
                <w:i/>
                <w:sz w:val="32"/>
                <w:szCs w:val="32"/>
              </w:rPr>
            </w:pPr>
          </w:p>
          <w:p w:rsidR="00B63C46" w:rsidRPr="00E337DB" w:rsidRDefault="00B63C46">
            <w:pPr>
              <w:rPr>
                <w:b/>
                <w:i/>
                <w:sz w:val="32"/>
                <w:szCs w:val="32"/>
              </w:rPr>
            </w:pPr>
            <w:r w:rsidRPr="00E337DB">
              <w:rPr>
                <w:b/>
                <w:i/>
                <w:sz w:val="32"/>
                <w:szCs w:val="32"/>
              </w:rPr>
              <w:t>Kolik máte dětí? Jak se jmenují a kolik jim je let?</w:t>
            </w:r>
          </w:p>
          <w:p w:rsidR="00E337DB" w:rsidRDefault="00E337DB">
            <w:pPr>
              <w:rPr>
                <w:i/>
                <w:sz w:val="32"/>
                <w:szCs w:val="32"/>
              </w:rPr>
            </w:pPr>
            <w:r>
              <w:rPr>
                <w:i/>
                <w:sz w:val="32"/>
                <w:szCs w:val="32"/>
              </w:rPr>
              <w:t>Mám dceru Elišku, které je 5 a půl roku a syna Honzíka, kterému brzy budou 4 roky.</w:t>
            </w:r>
          </w:p>
          <w:p w:rsidR="00E337DB" w:rsidRDefault="00E337DB">
            <w:pPr>
              <w:rPr>
                <w:i/>
                <w:sz w:val="32"/>
                <w:szCs w:val="32"/>
              </w:rPr>
            </w:pPr>
          </w:p>
          <w:p w:rsidR="00B63C46" w:rsidRPr="00E337DB" w:rsidRDefault="00B63C46">
            <w:pPr>
              <w:rPr>
                <w:b/>
                <w:i/>
                <w:sz w:val="32"/>
                <w:szCs w:val="32"/>
              </w:rPr>
            </w:pPr>
            <w:r w:rsidRPr="00E337DB">
              <w:rPr>
                <w:b/>
                <w:i/>
                <w:sz w:val="32"/>
                <w:szCs w:val="32"/>
              </w:rPr>
              <w:t>Jste ráda, že učíte třetí třídu?</w:t>
            </w:r>
          </w:p>
          <w:p w:rsidR="00E337DB" w:rsidRDefault="00CF395D">
            <w:pPr>
              <w:rPr>
                <w:i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980800" behindDoc="0" locked="0" layoutInCell="1" allowOverlap="1">
                  <wp:simplePos x="0" y="0"/>
                  <wp:positionH relativeFrom="column">
                    <wp:posOffset>3022985</wp:posOffset>
                  </wp:positionH>
                  <wp:positionV relativeFrom="paragraph">
                    <wp:posOffset>291193</wp:posOffset>
                  </wp:positionV>
                  <wp:extent cx="1417478" cy="2520000"/>
                  <wp:effectExtent l="0" t="0" r="0" b="0"/>
                  <wp:wrapNone/>
                  <wp:docPr id="216" name="Obrázek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WhatsApp Image 2022-03-17 at 15.19.08 (2).pn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478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337DB">
              <w:rPr>
                <w:i/>
                <w:sz w:val="32"/>
                <w:szCs w:val="32"/>
              </w:rPr>
              <w:t>Jsem ráda, že učím. A jsem moc ráda, že učím právě třeťáky.</w:t>
            </w:r>
          </w:p>
          <w:p w:rsidR="00B63C46" w:rsidRDefault="00B63C46">
            <w:pPr>
              <w:rPr>
                <w:noProof/>
                <w:lang w:eastAsia="cs-CZ"/>
              </w:rPr>
            </w:pPr>
          </w:p>
          <w:p w:rsidR="004006DE" w:rsidRPr="004006DE" w:rsidRDefault="00C34967">
            <w:pPr>
              <w:rPr>
                <w:i/>
                <w:sz w:val="32"/>
                <w:szCs w:val="32"/>
              </w:rPr>
            </w:pPr>
            <w:r w:rsidRPr="00AF5961">
              <w:rPr>
                <w:noProof/>
                <w:sz w:val="32"/>
                <w:szCs w:val="32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823104" behindDoc="0" locked="0" layoutInCell="1" allowOverlap="1" wp14:anchorId="4AB83AEF" wp14:editId="18B9D23F">
                      <wp:simplePos x="0" y="0"/>
                      <wp:positionH relativeFrom="column">
                        <wp:posOffset>1425262</wp:posOffset>
                      </wp:positionH>
                      <wp:positionV relativeFrom="paragraph">
                        <wp:posOffset>5792224</wp:posOffset>
                      </wp:positionV>
                      <wp:extent cx="4048125" cy="1404620"/>
                      <wp:effectExtent l="0" t="0" r="0" b="0"/>
                      <wp:wrapNone/>
                      <wp:docPr id="96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81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AF5961" w:rsidRDefault="00B601EC" w:rsidP="002D407C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PORTRÉT KLÁRY METELKOVÉ: Jiří Tráva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AB83AEF" id="_x0000_s1079" type="#_x0000_t202" style="position:absolute;margin-left:112.25pt;margin-top:456.1pt;width:318.75pt;height:110.6pt;z-index:2518231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" filled="f" stroked="f">
                      <v:textbox style="mso-fit-shape-to-text:t">
                        <w:txbxContent>
                          <w:p w:rsidR="00B601EC" w:rsidRPr="00AF5961" w:rsidRDefault="00B601EC" w:rsidP="002D407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PORTRÉT KLÁRY METELKOVÉ: Jiří Tráva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  <w:lang w:eastAsia="cs-CZ"/>
              </w:rPr>
              <w:drawing>
                <wp:anchor distT="0" distB="0" distL="114300" distR="114300" simplePos="0" relativeHeight="251925504" behindDoc="0" locked="0" layoutInCell="1" allowOverlap="1">
                  <wp:simplePos x="0" y="0"/>
                  <wp:positionH relativeFrom="column">
                    <wp:posOffset>60297</wp:posOffset>
                  </wp:positionH>
                  <wp:positionV relativeFrom="paragraph">
                    <wp:posOffset>553947</wp:posOffset>
                  </wp:positionV>
                  <wp:extent cx="4381500" cy="4781550"/>
                  <wp:effectExtent l="0" t="0" r="0" b="0"/>
                  <wp:wrapNone/>
                  <wp:docPr id="97" name="Obrázek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image jt.jp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478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FF5323" w:rsidRPr="00FF5323">
              <w:rPr>
                <w:noProof/>
                <w:lang w:eastAsia="cs-CZ"/>
              </w:rPr>
              <w:t xml:space="preserve"> </w:t>
            </w:r>
          </w:p>
        </w:tc>
      </w:tr>
      <w:tr w:rsidR="0076002E" w:rsidRPr="00E7314A" w:rsidTr="0076002E">
        <w:tc>
          <w:tcPr>
            <w:tcW w:w="14400" w:type="dxa"/>
            <w:gridSpan w:val="2"/>
            <w:tcMar>
              <w:top w:w="288" w:type="dxa"/>
            </w:tcMar>
          </w:tcPr>
          <w:p w:rsidR="0076002E" w:rsidRPr="00E7314A" w:rsidRDefault="00F450FB">
            <w:r w:rsidRPr="00AF5961">
              <w:rPr>
                <w:noProof/>
                <w:sz w:val="32"/>
                <w:szCs w:val="32"/>
                <w:lang w:eastAsia="cs-CZ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63712" behindDoc="0" locked="0" layoutInCell="1" allowOverlap="1" wp14:anchorId="5EC65325" wp14:editId="7970956B">
                      <wp:simplePos x="0" y="0"/>
                      <wp:positionH relativeFrom="column">
                        <wp:posOffset>159602</wp:posOffset>
                      </wp:positionH>
                      <wp:positionV relativeFrom="paragraph">
                        <wp:posOffset>8990113</wp:posOffset>
                      </wp:positionV>
                      <wp:extent cx="4048125" cy="1404620"/>
                      <wp:effectExtent l="0" t="0" r="0" b="0"/>
                      <wp:wrapNone/>
                      <wp:docPr id="33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81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01EC" w:rsidRPr="00AF5961" w:rsidRDefault="00B601EC" w:rsidP="00AF5961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FOTO: Sára Pechancová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EC65325" id="_x0000_s1080" type="#_x0000_t202" style="position:absolute;margin-left:12.55pt;margin-top:707.9pt;width:318.75pt;height:110.6pt;z-index:2517637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" filled="f" stroked="f">
                      <v:textbox style="mso-fit-shape-to-text:t">
                        <w:txbxContent>
                          <w:p w:rsidR="00B601EC" w:rsidRPr="00AF5961" w:rsidRDefault="00B601EC" w:rsidP="00AF5961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FOTO: Sára Pechancová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cs-CZ"/>
              </w:rPr>
              <w:drawing>
                <wp:anchor distT="0" distB="0" distL="114300" distR="114300" simplePos="0" relativeHeight="251969536" behindDoc="0" locked="0" layoutInCell="1" allowOverlap="1">
                  <wp:simplePos x="0" y="0"/>
                  <wp:positionH relativeFrom="column">
                    <wp:posOffset>111512</wp:posOffset>
                  </wp:positionH>
                  <wp:positionV relativeFrom="paragraph">
                    <wp:posOffset>1754691</wp:posOffset>
                  </wp:positionV>
                  <wp:extent cx="8842375" cy="7147581"/>
                  <wp:effectExtent l="0" t="0" r="0" b="0"/>
                  <wp:wrapNone/>
                  <wp:docPr id="204" name="Obrázek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WhatsApp Image 2022-03-17 at 15.18.59.jpeg"/>
                          <pic:cNvPicPr/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61" r="11706"/>
                          <a:stretch/>
                        </pic:blipFill>
                        <pic:spPr bwMode="auto">
                          <a:xfrm>
                            <a:off x="0" y="0"/>
                            <a:ext cx="8845446" cy="71500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6002E" w:rsidRPr="00E7314A">
              <w:rPr>
                <w:noProof/>
                <w:lang w:eastAsia="cs-CZ"/>
              </w:rPr>
              <mc:AlternateContent>
                <mc:Choice Requires="wpg">
                  <w:drawing>
                    <wp:inline distT="0" distB="0" distL="0" distR="0" wp14:anchorId="6A1534C2" wp14:editId="37592F78">
                      <wp:extent cx="9144000" cy="10638265"/>
                      <wp:effectExtent l="0" t="0" r="0" b="0"/>
                      <wp:docPr id="19" name="Skupina 1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144000" cy="10638265"/>
                                <a:chOff x="0" y="514350"/>
                                <a:chExt cx="9144000" cy="113100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Obrázek 20" descr="Zástupný symbol obrázku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 cstate="screen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4350"/>
                                  <a:ext cx="9144000" cy="8648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" name="Obdélník 22"/>
                              <wps:cNvSpPr/>
                              <wps:spPr>
                                <a:xfrm>
                                  <a:off x="111512" y="10547123"/>
                                  <a:ext cx="4470400" cy="127726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>
                                    <a:lumMod val="95000"/>
                                  </a:schemeClr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601EC" w:rsidRPr="00EA1AA3" w:rsidRDefault="00B601EC" w:rsidP="0076002E">
                                    <w:pPr>
                                      <w:pStyle w:val="Klovslovo"/>
                                      <w:rPr>
                                        <w:rFonts w:ascii="Cambria" w:hAnsi="Cambria"/>
                                      </w:rPr>
                                    </w:pPr>
                                    <w:r>
                                      <w:t>SLOVO NA ZÁV</w:t>
                                    </w:r>
                                    <w:r>
                                      <w:rPr>
                                        <w:rFonts w:ascii="Cambria" w:hAnsi="Cambria"/>
                                      </w:rPr>
                                      <w:t>ĚR</w:t>
                                    </w:r>
                                  </w:p>
                                  <w:p w:rsidR="00B601EC" w:rsidRPr="0019075E" w:rsidRDefault="00B601EC" w:rsidP="0076002E">
                                    <w:pPr>
                                      <w:pStyle w:val="Nadpis7"/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 w:rsidRPr="0019075E">
                                      <w:rPr>
                                        <w:sz w:val="32"/>
                                        <w:szCs w:val="32"/>
                                      </w:rPr>
                                      <w:t xml:space="preserve">Přejeme Vám příjemné </w:t>
                                    </w:r>
                                    <w:r>
                                      <w:rPr>
                                        <w:sz w:val="32"/>
                                        <w:szCs w:val="32"/>
                                      </w:rPr>
                                      <w:t>jarní</w:t>
                                    </w:r>
                                    <w:r w:rsidRPr="0019075E">
                                      <w:rPr>
                                        <w:sz w:val="32"/>
                                        <w:szCs w:val="32"/>
                                      </w:rPr>
                                      <w:t xml:space="preserve"> dny, na další vydání našich novin se můžete těšit </w:t>
                                    </w:r>
                                    <w:r>
                                      <w:rPr>
                                        <w:sz w:val="32"/>
                                        <w:szCs w:val="32"/>
                                      </w:rPr>
                                      <w:t>snad v létě</w:t>
                                    </w:r>
                                    <w:r w:rsidRPr="0019075E">
                                      <w:rPr>
                                        <w:sz w:val="32"/>
                                        <w:szCs w:val="32"/>
                                      </w:rPr>
                                      <w:t>.</w:t>
                                    </w:r>
                                  </w:p>
                                  <w:p w:rsidR="00B601EC" w:rsidRPr="0019075E" w:rsidRDefault="00B601EC" w:rsidP="00EA1AA3">
                                    <w:pPr>
                                      <w:pStyle w:val="Nadpis7"/>
                                      <w:jc w:val="right"/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 w:rsidRPr="0019075E">
                                      <w:rPr>
                                        <w:sz w:val="32"/>
                                        <w:szCs w:val="32"/>
                                      </w:rPr>
                                      <w:t xml:space="preserve">Vaše redakce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1534C2" id="Skupina 19" o:spid="_x0000_s1081" style="width:10in;height:837.65pt;mso-position-horizontal-relative:char;mso-position-vertical-relative:line" coordorigin=",5143" coordsize="91440,113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">
                      <v:shape id="Obrázek 20" o:spid="_x0000_s1082" type="#_x0000_t75" alt="Zástupný symbol obrázku" style="position:absolute;top:5143;width:91440;height:86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">
                        <v:imagedata r:id="rId63" o:title="Zástupný symbol obrázku" grayscale="t" bilevel="t"/>
                      </v:shape>
                      <v:rect id="Obdélník 22" o:spid="_x0000_s1083" style="position:absolute;left:1115;top:105471;width:44704;height:12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" fillcolor="#f2f2f2 [3052]" stroked="f" strokeweight="2pt">
                        <v:textbox>
                          <w:txbxContent>
                            <w:p w:rsidR="00B601EC" w:rsidRPr="00EA1AA3" w:rsidRDefault="00B601EC" w:rsidP="0076002E">
                              <w:pPr>
                                <w:pStyle w:val="Klovslovo"/>
                                <w:rPr>
                                  <w:rFonts w:ascii="Cambria" w:hAnsi="Cambria"/>
                                </w:rPr>
                              </w:pPr>
                              <w:r>
                                <w:t>SLOVO NA ZÁV</w:t>
                              </w:r>
                              <w:r>
                                <w:rPr>
                                  <w:rFonts w:ascii="Cambria" w:hAnsi="Cambria"/>
                                </w:rPr>
                                <w:t>ĚR</w:t>
                              </w:r>
                            </w:p>
                            <w:p w:rsidR="00B601EC" w:rsidRPr="0019075E" w:rsidRDefault="00B601EC" w:rsidP="0076002E">
                              <w:pPr>
                                <w:pStyle w:val="Nadpis7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19075E">
                                <w:rPr>
                                  <w:sz w:val="32"/>
                                  <w:szCs w:val="32"/>
                                </w:rPr>
                                <w:t xml:space="preserve">Přejeme Vám příjemné </w:t>
                              </w:r>
                              <w:r>
                                <w:rPr>
                                  <w:sz w:val="32"/>
                                  <w:szCs w:val="32"/>
                                </w:rPr>
                                <w:t>jarní</w:t>
                              </w:r>
                              <w:r w:rsidRPr="0019075E">
                                <w:rPr>
                                  <w:sz w:val="32"/>
                                  <w:szCs w:val="32"/>
                                </w:rPr>
                                <w:t xml:space="preserve"> dny, na další vydání našich novin se můžete těšit </w:t>
                              </w:r>
                              <w:r>
                                <w:rPr>
                                  <w:sz w:val="32"/>
                                  <w:szCs w:val="32"/>
                                </w:rPr>
                                <w:t>snad v létě</w:t>
                              </w:r>
                              <w:r w:rsidRPr="0019075E">
                                <w:rPr>
                                  <w:sz w:val="32"/>
                                  <w:szCs w:val="32"/>
                                </w:rPr>
                                <w:t>.</w:t>
                              </w:r>
                            </w:p>
                            <w:p w:rsidR="00B601EC" w:rsidRPr="0019075E" w:rsidRDefault="00B601EC" w:rsidP="00EA1AA3">
                              <w:pPr>
                                <w:pStyle w:val="Nadpis7"/>
                                <w:jc w:val="right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19075E">
                                <w:rPr>
                                  <w:sz w:val="32"/>
                                  <w:szCs w:val="32"/>
                                </w:rPr>
                                <w:t xml:space="preserve">Vaše redakce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</w:tbl>
    <w:p w:rsidR="002020CD" w:rsidRPr="00E7314A" w:rsidRDefault="002020CD" w:rsidP="00AC24C1"/>
    <w:sectPr w:rsidR="002020CD" w:rsidRPr="00E7314A" w:rsidSect="007A377F">
      <w:headerReference w:type="default" r:id="rId64"/>
      <w:footerReference w:type="default" r:id="rId65"/>
      <w:headerReference w:type="first" r:id="rId66"/>
      <w:footerReference w:type="first" r:id="rId67"/>
      <w:type w:val="continuous"/>
      <w:pgSz w:w="15840" w:h="24480"/>
      <w:pgMar w:top="1872" w:right="720" w:bottom="981" w:left="720" w:header="0" w:footer="72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C52AC" w:rsidRDefault="008C52AC" w:rsidP="00A4086C">
      <w:r>
        <w:separator/>
      </w:r>
    </w:p>
    <w:p w:rsidR="008C52AC" w:rsidRDefault="008C52AC" w:rsidP="00A4086C"/>
  </w:endnote>
  <w:endnote w:type="continuationSeparator" w:id="0">
    <w:p w:rsidR="008C52AC" w:rsidRDefault="008C52AC" w:rsidP="00A4086C">
      <w:r>
        <w:continuationSeparator/>
      </w:r>
    </w:p>
    <w:p w:rsidR="008C52AC" w:rsidRDefault="008C52AC" w:rsidP="00A4086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01EC" w:rsidRPr="00824AF8" w:rsidRDefault="00B601EC" w:rsidP="00824AF8">
    <w:pPr>
      <w:pStyle w:val="Zpat"/>
    </w:pPr>
    <w:r w:rsidRPr="00824AF8">
      <w:rPr>
        <w:lang w:bidi="cs-CZ"/>
      </w:rPr>
      <w:t xml:space="preserve">STRÁNKA </w:t>
    </w:r>
    <w:r w:rsidRPr="00824AF8">
      <w:rPr>
        <w:lang w:bidi="cs-CZ"/>
      </w:rPr>
      <w:fldChar w:fldCharType="begin"/>
    </w:r>
    <w:r w:rsidRPr="00824AF8">
      <w:rPr>
        <w:lang w:bidi="cs-CZ"/>
      </w:rPr>
      <w:instrText xml:space="preserve"> PAGE </w:instrText>
    </w:r>
    <w:r w:rsidRPr="00824AF8">
      <w:rPr>
        <w:lang w:bidi="cs-CZ"/>
      </w:rPr>
      <w:fldChar w:fldCharType="separate"/>
    </w:r>
    <w:r>
      <w:rPr>
        <w:noProof/>
        <w:lang w:bidi="cs-CZ"/>
      </w:rPr>
      <w:t>8</w:t>
    </w:r>
    <w:r w:rsidRPr="00824AF8">
      <w:rPr>
        <w:lang w:bidi="cs-CZ"/>
      </w:rPr>
      <w:fldChar w:fldCharType="end"/>
    </w:r>
    <w:r w:rsidRPr="00824AF8"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2DF509EC" wp14:editId="6C5970C8">
              <wp:simplePos x="0" y="0"/>
              <wp:positionH relativeFrom="column">
                <wp:posOffset>31750</wp:posOffset>
              </wp:positionH>
              <wp:positionV relativeFrom="paragraph">
                <wp:posOffset>290195</wp:posOffset>
              </wp:positionV>
              <wp:extent cx="9144000" cy="370840"/>
              <wp:effectExtent l="0" t="0" r="0" b="0"/>
              <wp:wrapNone/>
              <wp:docPr id="79" name="Obdélník 5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144000" cy="370840"/>
                      </a:xfrm>
                      <a:prstGeom prst="rect">
                        <a:avLst/>
                      </a:prstGeom>
                      <a:solidFill>
                        <a:schemeClr val="tx2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CFDC3EB" id="Obdélník 58" o:spid="_x0000_s1026" style="position:absolute;margin-left:2.5pt;margin-top:22.85pt;width:10in;height:29.2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" fillcolor="#1f497d [3215]" stroked="f"/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01EC" w:rsidRPr="00E96F61" w:rsidRDefault="00B601EC" w:rsidP="002C5E34">
    <w:pPr>
      <w:pStyle w:val="Zpat"/>
    </w:pPr>
    <w:sdt>
      <w:sdtPr>
        <w:rPr>
          <w:rStyle w:val="slostrnky"/>
        </w:rPr>
        <w:id w:val="882828279"/>
        <w:docPartObj>
          <w:docPartGallery w:val="Page Numbers (Bottom of Page)"/>
          <w:docPartUnique/>
        </w:docPartObj>
      </w:sdtPr>
      <w:sdtContent>
        <w:r w:rsidRPr="00E339B9">
          <w:rPr>
            <w:rStyle w:val="slostrnky"/>
            <w:lang w:bidi="cs-CZ"/>
          </w:rPr>
          <w:t xml:space="preserve">STRÁNKA </w:t>
        </w:r>
        <w:r w:rsidRPr="00E339B9">
          <w:rPr>
            <w:rStyle w:val="slostrnky"/>
            <w:lang w:bidi="cs-CZ"/>
          </w:rPr>
          <w:fldChar w:fldCharType="begin"/>
        </w:r>
        <w:r w:rsidRPr="00E339B9">
          <w:rPr>
            <w:rStyle w:val="slostrnky"/>
            <w:lang w:bidi="cs-CZ"/>
          </w:rPr>
          <w:instrText xml:space="preserve"> PAGE </w:instrText>
        </w:r>
        <w:r w:rsidRPr="00E339B9">
          <w:rPr>
            <w:rStyle w:val="slostrnky"/>
            <w:lang w:bidi="cs-CZ"/>
          </w:rPr>
          <w:fldChar w:fldCharType="separate"/>
        </w:r>
        <w:r>
          <w:rPr>
            <w:rStyle w:val="slostrnky"/>
            <w:noProof/>
            <w:lang w:bidi="cs-CZ"/>
          </w:rPr>
          <w:t>1</w:t>
        </w:r>
        <w:r w:rsidRPr="00E339B9">
          <w:rPr>
            <w:rStyle w:val="slostrnky"/>
            <w:lang w:bidi="cs-CZ"/>
          </w:rPr>
          <w:fldChar w:fldCharType="end"/>
        </w:r>
      </w:sdtContent>
    </w:sdt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5CC3C2FB" wp14:editId="79C6701B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9144000" cy="374904"/>
              <wp:effectExtent l="0" t="0" r="0" b="6350"/>
              <wp:wrapNone/>
              <wp:docPr id="71" name="Obdélník 5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144000" cy="374904"/>
                      </a:xfrm>
                      <a:prstGeom prst="rect">
                        <a:avLst/>
                      </a:prstGeom>
                      <a:solidFill>
                        <a:schemeClr val="tx2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B85DA26" id="Obdélník 58" o:spid="_x0000_s1026" style="position:absolute;margin-left:0;margin-top:0;width:10in;height:29.5pt;z-index:251664384;visibility:visible;mso-wrap-style:square;mso-width-percent:1000;mso-height-percent:0;mso-wrap-distance-left:9pt;mso-wrap-distance-top:0;mso-wrap-distance-right:9pt;mso-wrap-distance-bottom:0;mso-position-horizontal:center;mso-position-horizontal-relative:page;mso-position-vertical:bottom;mso-position-vertical-relative:page;mso-width-percent:10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" fillcolor="#1f497d [3215]" stroked="f">
              <w10:wrap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C52AC" w:rsidRDefault="008C52AC" w:rsidP="00A4086C">
      <w:r>
        <w:separator/>
      </w:r>
    </w:p>
    <w:p w:rsidR="008C52AC" w:rsidRDefault="008C52AC" w:rsidP="00A4086C"/>
  </w:footnote>
  <w:footnote w:type="continuationSeparator" w:id="0">
    <w:p w:rsidR="008C52AC" w:rsidRDefault="008C52AC" w:rsidP="00A4086C">
      <w:r>
        <w:continuationSeparator/>
      </w:r>
    </w:p>
    <w:p w:rsidR="008C52AC" w:rsidRDefault="008C52AC" w:rsidP="00A4086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5000" w:type="pct"/>
      <w:tblCellMar>
        <w:top w:w="360" w:type="dxa"/>
        <w:left w:w="0" w:type="dxa"/>
        <w:bottom w:w="360" w:type="dxa"/>
        <w:right w:w="0" w:type="dxa"/>
      </w:tblCellMar>
      <w:tblLook w:val="0600" w:firstRow="0" w:lastRow="0" w:firstColumn="0" w:lastColumn="0" w:noHBand="1" w:noVBand="1"/>
    </w:tblPr>
    <w:tblGrid>
      <w:gridCol w:w="11907"/>
      <w:gridCol w:w="2493"/>
    </w:tblGrid>
    <w:tr w:rsidR="00B601EC" w:rsidTr="00D54819">
      <w:trPr>
        <w:trHeight w:val="1200"/>
      </w:trPr>
      <w:tc>
        <w:tcPr>
          <w:tcW w:w="11907" w:type="dxa"/>
          <w:vAlign w:val="center"/>
        </w:tcPr>
        <w:p w:rsidR="00B601EC" w:rsidRDefault="00B601EC" w:rsidP="007A377F">
          <w:pPr>
            <w:pStyle w:val="Datum2"/>
          </w:pPr>
          <w:r>
            <w:rPr>
              <w:noProof/>
              <w:lang w:eastAsia="cs-CZ"/>
            </w:rPr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6332220</wp:posOffset>
                </wp:positionH>
                <wp:positionV relativeFrom="paragraph">
                  <wp:posOffset>-222885</wp:posOffset>
                </wp:positionV>
                <wp:extent cx="1196340" cy="1250950"/>
                <wp:effectExtent l="0" t="0" r="3810" b="6350"/>
                <wp:wrapNone/>
                <wp:docPr id="28" name="Obrázek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logo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96340" cy="1250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sdt>
            <w:sdtPr>
              <w:alias w:val="Datum"/>
              <w:tag w:val=""/>
              <w:id w:val="-1913544124"/>
              <w:dataBinding w:prefixMappings="xmlns:ns0='http://schemas.microsoft.com/office/2006/coverPageProps' " w:xpath="/ns0:CoverPageProperties[1]/ns0:Abstract[1]" w:storeItemID="{55AF091B-3C7A-41E3-B477-F2FDAA23CFDA}"/>
              <w15:appearance w15:val="hidden"/>
              <w:text/>
            </w:sdtPr>
            <w:sdtContent>
              <w:proofErr w:type="gramStart"/>
              <w:r>
                <w:t>ZIMA – jaro</w:t>
              </w:r>
              <w:proofErr w:type="gramEnd"/>
              <w:r>
                <w:t xml:space="preserve"> </w:t>
              </w:r>
            </w:sdtContent>
          </w:sdt>
          <w:r w:rsidRPr="000E3FFB">
            <w:rPr>
              <w:lang w:bidi="cs-CZ"/>
            </w:rPr>
            <w:t xml:space="preserve">  / /  </w:t>
          </w:r>
          <w:sdt>
            <w:sdtPr>
              <w:alias w:val="Den"/>
              <w:tag w:val=""/>
              <w:id w:val="2075773477"/>
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<w15:appearance w15:val="hidden"/>
              <w:text/>
            </w:sdtPr>
            <w:sdtContent>
              <w:r>
                <w:t>2022</w:t>
              </w:r>
            </w:sdtContent>
          </w:sdt>
          <w:r w:rsidRPr="000E3FFB">
            <w:rPr>
              <w:lang w:bidi="cs-CZ"/>
            </w:rPr>
            <w:t xml:space="preserve">  / /  </w:t>
          </w:r>
          <w:sdt>
            <w:sdtPr>
              <w:alias w:val="Číslo vydání"/>
              <w:tag w:val=""/>
              <w:id w:val="1121570739"/>
      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<w15:appearance w15:val="hidden"/>
              <w:text/>
            </w:sdtPr>
            <w:sdtContent>
              <w:r>
                <w:t>2. vydání</w:t>
              </w:r>
            </w:sdtContent>
          </w:sdt>
        </w:p>
      </w:tc>
      <w:tc>
        <w:tcPr>
          <w:tcW w:w="2493" w:type="dxa"/>
          <w:shd w:val="clear" w:color="auto" w:fill="1F497D" w:themeFill="text2"/>
        </w:tcPr>
        <w:p w:rsidR="00B601EC" w:rsidRPr="007A377F" w:rsidRDefault="00B601EC" w:rsidP="007A377F">
          <w:pPr>
            <w:pStyle w:val="Nadpis21"/>
          </w:pPr>
          <w:sdt>
            <w:sdtPr>
              <w:rPr>
                <w:sz w:val="52"/>
                <w:szCs w:val="52"/>
              </w:rPr>
              <w:alias w:val="Pozice"/>
              <w:tag w:val=""/>
              <w:id w:val="-483392349"/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15:appearance w15:val="hidden"/>
              <w:text/>
            </w:sdtPr>
            <w:sdtContent>
              <w:r w:rsidRPr="00D54819">
                <w:rPr>
                  <w:sz w:val="52"/>
                  <w:szCs w:val="52"/>
                </w:rPr>
                <w:t>ŠKOLNÍ NOVINY</w:t>
              </w:r>
            </w:sdtContent>
          </w:sdt>
        </w:p>
      </w:tc>
    </w:tr>
  </w:tbl>
  <w:p w:rsidR="00B601EC" w:rsidRPr="007A377F" w:rsidRDefault="00B601EC" w:rsidP="007A377F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tblLook w:val="0600" w:firstRow="0" w:lastRow="0" w:firstColumn="0" w:lastColumn="0" w:noHBand="1" w:noVBand="1"/>
    </w:tblPr>
    <w:tblGrid>
      <w:gridCol w:w="14390"/>
    </w:tblGrid>
    <w:tr w:rsidR="00B601EC" w:rsidTr="00587E7D">
      <w:tc>
        <w:tcPr>
          <w:tcW w:w="14390" w:type="dxa"/>
          <w:shd w:val="clear" w:color="auto" w:fill="1F497D" w:themeFill="text2"/>
          <w:tcMar>
            <w:top w:w="317" w:type="dxa"/>
            <w:left w:w="115" w:type="dxa"/>
            <w:bottom w:w="317" w:type="dxa"/>
            <w:right w:w="115" w:type="dxa"/>
          </w:tcMar>
        </w:tcPr>
        <w:p w:rsidR="00B601EC" w:rsidRDefault="00B601EC" w:rsidP="000F107E"/>
      </w:tc>
    </w:tr>
    <w:tr w:rsidR="00B601EC" w:rsidTr="00587E7D">
      <w:tc>
        <w:tcPr>
          <w:tcW w:w="14390" w:type="dxa"/>
          <w:tcMar>
            <w:top w:w="245" w:type="dxa"/>
            <w:left w:w="115" w:type="dxa"/>
            <w:right w:w="115" w:type="dxa"/>
          </w:tcMar>
        </w:tcPr>
        <w:p w:rsidR="00B601EC" w:rsidRDefault="00B601EC" w:rsidP="000F107E">
          <w:pPr>
            <w:pStyle w:val="Datum"/>
          </w:pPr>
          <w:sdt>
            <w:sdtPr>
              <w:alias w:val="Datum"/>
              <w:tag w:val=""/>
              <w:id w:val="-819499567"/>
              <w:placeholder>
                <w:docPart w:val="BDB9E77500E940C99EF1364939F8146A"/>
              </w:placeholder>
              <w:dataBinding w:prefixMappings="xmlns:ns0='http://schemas.microsoft.com/office/2006/coverPageProps' " w:xpath="/ns0:CoverPageProperties[1]/ns0:Abstract[1]" w:storeItemID="{55AF091B-3C7A-41E3-B477-F2FDAA23CFDA}"/>
              <w15:appearance w15:val="hidden"/>
              <w:text/>
            </w:sdtPr>
            <w:sdtContent>
              <w:proofErr w:type="gramStart"/>
              <w:r>
                <w:t>ZIMA – jaro</w:t>
              </w:r>
              <w:proofErr w:type="gramEnd"/>
              <w:r>
                <w:t xml:space="preserve"> </w:t>
              </w:r>
            </w:sdtContent>
          </w:sdt>
          <w:r w:rsidRPr="000E3FFB">
            <w:rPr>
              <w:lang w:bidi="cs-CZ"/>
            </w:rPr>
            <w:t xml:space="preserve">  / /  </w:t>
          </w:r>
          <w:sdt>
            <w:sdtPr>
              <w:alias w:val="Den"/>
              <w:tag w:val=""/>
              <w:id w:val="1781150532"/>
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<w15:appearance w15:val="hidden"/>
              <w:text/>
            </w:sdtPr>
            <w:sdtContent>
              <w:r>
                <w:t>2022</w:t>
              </w:r>
            </w:sdtContent>
          </w:sdt>
          <w:r w:rsidRPr="000E3FFB">
            <w:rPr>
              <w:lang w:bidi="cs-CZ"/>
            </w:rPr>
            <w:t xml:space="preserve">  / /  </w:t>
          </w:r>
          <w:sdt>
            <w:sdtPr>
              <w:alias w:val="Číslo vydání"/>
              <w:tag w:val=""/>
              <w:id w:val="-96175452"/>
      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<w15:appearance w15:val="hidden"/>
              <w:text/>
            </w:sdtPr>
            <w:sdtContent>
              <w:r>
                <w:t>2. vydání</w:t>
              </w:r>
            </w:sdtContent>
          </w:sdt>
        </w:p>
      </w:tc>
    </w:tr>
  </w:tbl>
  <w:p w:rsidR="00B601EC" w:rsidRPr="000E3FFB" w:rsidRDefault="00B601EC" w:rsidP="000F107E">
    <w:r w:rsidRPr="000F107E"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362053BF" wp14:editId="40BB6EF7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10058400" cy="4187952"/>
              <wp:effectExtent l="0" t="0" r="0" b="3175"/>
              <wp:wrapNone/>
              <wp:docPr id="58" name="Obdélník 7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0058400" cy="4187952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EE562F0" id="Obdélník 71" o:spid="_x0000_s1026" style="position:absolute;margin-left:0;margin-top:0;width:11in;height:329.75pt;z-index:-251657216;visibility:visible;mso-wrap-style:square;mso-width-percent:1000;mso-height-percent:0;mso-wrap-distance-left:9pt;mso-wrap-distance-top:0;mso-wrap-distance-right:9pt;mso-wrap-distance-bottom:0;mso-position-horizontal:center;mso-position-horizontal-relative:page;mso-position-vertical:top;mso-position-vertical-relative:page;mso-width-percent:100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" fillcolor="#eeece1 [3214]" stroked="f"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2D788B"/>
    <w:multiLevelType w:val="hybridMultilevel"/>
    <w:tmpl w:val="B2B8CF90"/>
    <w:lvl w:ilvl="0" w:tplc="C40816F2"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 w15:restartNumberingAfterBreak="0">
    <w:nsid w:val="11533E8F"/>
    <w:multiLevelType w:val="hybridMultilevel"/>
    <w:tmpl w:val="02945230"/>
    <w:lvl w:ilvl="0" w:tplc="D75454F0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37404D"/>
    <w:multiLevelType w:val="hybridMultilevel"/>
    <w:tmpl w:val="B1C8BE2E"/>
    <w:lvl w:ilvl="0" w:tplc="691CAFBC">
      <w:start w:val="1"/>
      <w:numFmt w:val="decimal"/>
      <w:lvlText w:val="%1."/>
      <w:lvlJc w:val="left"/>
      <w:pPr>
        <w:ind w:left="0" w:hanging="360"/>
      </w:pPr>
      <w:rPr>
        <w:rFonts w:hint="default"/>
        <w:sz w:val="32"/>
        <w:szCs w:val="32"/>
      </w:rPr>
    </w:lvl>
    <w:lvl w:ilvl="1" w:tplc="04050019" w:tentative="1">
      <w:start w:val="1"/>
      <w:numFmt w:val="lowerLetter"/>
      <w:lvlText w:val="%2."/>
      <w:lvlJc w:val="left"/>
      <w:pPr>
        <w:ind w:left="720" w:hanging="360"/>
      </w:pPr>
    </w:lvl>
    <w:lvl w:ilvl="2" w:tplc="0405001B" w:tentative="1">
      <w:start w:val="1"/>
      <w:numFmt w:val="lowerRoman"/>
      <w:lvlText w:val="%3."/>
      <w:lvlJc w:val="right"/>
      <w:pPr>
        <w:ind w:left="1440" w:hanging="180"/>
      </w:pPr>
    </w:lvl>
    <w:lvl w:ilvl="3" w:tplc="0405000F" w:tentative="1">
      <w:start w:val="1"/>
      <w:numFmt w:val="decimal"/>
      <w:lvlText w:val="%4."/>
      <w:lvlJc w:val="left"/>
      <w:pPr>
        <w:ind w:left="2160" w:hanging="360"/>
      </w:pPr>
    </w:lvl>
    <w:lvl w:ilvl="4" w:tplc="04050019" w:tentative="1">
      <w:start w:val="1"/>
      <w:numFmt w:val="lowerLetter"/>
      <w:lvlText w:val="%5."/>
      <w:lvlJc w:val="left"/>
      <w:pPr>
        <w:ind w:left="2880" w:hanging="360"/>
      </w:pPr>
    </w:lvl>
    <w:lvl w:ilvl="5" w:tplc="0405001B" w:tentative="1">
      <w:start w:val="1"/>
      <w:numFmt w:val="lowerRoman"/>
      <w:lvlText w:val="%6."/>
      <w:lvlJc w:val="right"/>
      <w:pPr>
        <w:ind w:left="3600" w:hanging="180"/>
      </w:pPr>
    </w:lvl>
    <w:lvl w:ilvl="6" w:tplc="0405000F" w:tentative="1">
      <w:start w:val="1"/>
      <w:numFmt w:val="decimal"/>
      <w:lvlText w:val="%7."/>
      <w:lvlJc w:val="left"/>
      <w:pPr>
        <w:ind w:left="4320" w:hanging="360"/>
      </w:pPr>
    </w:lvl>
    <w:lvl w:ilvl="7" w:tplc="04050019" w:tentative="1">
      <w:start w:val="1"/>
      <w:numFmt w:val="lowerLetter"/>
      <w:lvlText w:val="%8."/>
      <w:lvlJc w:val="left"/>
      <w:pPr>
        <w:ind w:left="5040" w:hanging="360"/>
      </w:pPr>
    </w:lvl>
    <w:lvl w:ilvl="8" w:tplc="0405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" w15:restartNumberingAfterBreak="0">
    <w:nsid w:val="410C24EE"/>
    <w:multiLevelType w:val="multilevel"/>
    <w:tmpl w:val="E8A241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4603282D"/>
    <w:multiLevelType w:val="hybridMultilevel"/>
    <w:tmpl w:val="25EE8444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46BA102E"/>
    <w:multiLevelType w:val="hybridMultilevel"/>
    <w:tmpl w:val="B5B4307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B0C47D4"/>
    <w:multiLevelType w:val="hybridMultilevel"/>
    <w:tmpl w:val="900ECF62"/>
    <w:lvl w:ilvl="0" w:tplc="0405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B0D6C56"/>
    <w:multiLevelType w:val="hybridMultilevel"/>
    <w:tmpl w:val="DA2A3C5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76E7260"/>
    <w:multiLevelType w:val="hybridMultilevel"/>
    <w:tmpl w:val="D83CFB6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AAD61B3"/>
    <w:multiLevelType w:val="hybridMultilevel"/>
    <w:tmpl w:val="CDC4747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4A72B8B"/>
    <w:multiLevelType w:val="hybridMultilevel"/>
    <w:tmpl w:val="8D14D59A"/>
    <w:lvl w:ilvl="0" w:tplc="8C844E5C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4C448E0"/>
    <w:multiLevelType w:val="hybridMultilevel"/>
    <w:tmpl w:val="AD22886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AC81101"/>
    <w:multiLevelType w:val="hybridMultilevel"/>
    <w:tmpl w:val="81C4B2F6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0"/>
  </w:num>
  <w:num w:numId="2">
    <w:abstractNumId w:val="7"/>
  </w:num>
  <w:num w:numId="3">
    <w:abstractNumId w:val="5"/>
  </w:num>
  <w:num w:numId="4">
    <w:abstractNumId w:val="8"/>
  </w:num>
  <w:num w:numId="5">
    <w:abstractNumId w:val="11"/>
  </w:num>
  <w:num w:numId="6">
    <w:abstractNumId w:val="9"/>
  </w:num>
  <w:num w:numId="7">
    <w:abstractNumId w:val="2"/>
  </w:num>
  <w:num w:numId="8">
    <w:abstractNumId w:val="0"/>
  </w:num>
  <w:num w:numId="9">
    <w:abstractNumId w:val="1"/>
  </w:num>
  <w:num w:numId="10">
    <w:abstractNumId w:val="12"/>
  </w:num>
  <w:num w:numId="11">
    <w:abstractNumId w:val="4"/>
  </w:num>
  <w:num w:numId="12">
    <w:abstractNumId w:val="6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removeDateAndTime/>
  <w:proofState w:spelling="clean" w:grammar="clean"/>
  <w:attachedTemplate r:id="rId1"/>
  <w:stylePaneFormatFilter w:val="5804" w:allStyles="0" w:customStyles="0" w:latentStyles="1" w:stylesInUse="0" w:headingStyles="0" w:numberingStyles="0" w:tableStyles="0" w:directFormattingOnRuns="0" w:directFormattingOnParagraphs="0" w:directFormattingOnNumbering="0" w:directFormattingOnTables="1" w:clearFormatting="1" w:top3HeadingStyles="0" w:visibleStyles="1" w:alternateStyleNames="0"/>
  <w:stylePaneSortMethod w:val="00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B04CC"/>
    <w:rsid w:val="0000051B"/>
    <w:rsid w:val="00007580"/>
    <w:rsid w:val="00012E26"/>
    <w:rsid w:val="00022169"/>
    <w:rsid w:val="000231DB"/>
    <w:rsid w:val="00043931"/>
    <w:rsid w:val="00046521"/>
    <w:rsid w:val="00050E36"/>
    <w:rsid w:val="00063F7F"/>
    <w:rsid w:val="000832CE"/>
    <w:rsid w:val="000A224A"/>
    <w:rsid w:val="000A7146"/>
    <w:rsid w:val="000A76E0"/>
    <w:rsid w:val="000B4333"/>
    <w:rsid w:val="000E3FFB"/>
    <w:rsid w:val="000E4CC0"/>
    <w:rsid w:val="000F107E"/>
    <w:rsid w:val="000F71CB"/>
    <w:rsid w:val="00102CB3"/>
    <w:rsid w:val="00110F52"/>
    <w:rsid w:val="00111DA8"/>
    <w:rsid w:val="001153FE"/>
    <w:rsid w:val="00124233"/>
    <w:rsid w:val="00145517"/>
    <w:rsid w:val="00147E21"/>
    <w:rsid w:val="001523D7"/>
    <w:rsid w:val="001639F8"/>
    <w:rsid w:val="00172E4F"/>
    <w:rsid w:val="00175D2D"/>
    <w:rsid w:val="00176F27"/>
    <w:rsid w:val="00181FFB"/>
    <w:rsid w:val="0019075E"/>
    <w:rsid w:val="001923F7"/>
    <w:rsid w:val="001A5F31"/>
    <w:rsid w:val="001B4871"/>
    <w:rsid w:val="001C78BB"/>
    <w:rsid w:val="001D0AC7"/>
    <w:rsid w:val="001D13F2"/>
    <w:rsid w:val="001D76C3"/>
    <w:rsid w:val="00200FA9"/>
    <w:rsid w:val="002020CD"/>
    <w:rsid w:val="00203040"/>
    <w:rsid w:val="002159BB"/>
    <w:rsid w:val="00230283"/>
    <w:rsid w:val="00231856"/>
    <w:rsid w:val="00262A47"/>
    <w:rsid w:val="00262BF0"/>
    <w:rsid w:val="002808E2"/>
    <w:rsid w:val="00297F97"/>
    <w:rsid w:val="002A5ACA"/>
    <w:rsid w:val="002B66B5"/>
    <w:rsid w:val="002C279D"/>
    <w:rsid w:val="002C5E34"/>
    <w:rsid w:val="002D08C9"/>
    <w:rsid w:val="002D1B59"/>
    <w:rsid w:val="002D407C"/>
    <w:rsid w:val="002F7803"/>
    <w:rsid w:val="003020EC"/>
    <w:rsid w:val="003123DA"/>
    <w:rsid w:val="003204C4"/>
    <w:rsid w:val="00335DF1"/>
    <w:rsid w:val="00353CC1"/>
    <w:rsid w:val="00354EDA"/>
    <w:rsid w:val="00367465"/>
    <w:rsid w:val="003763A7"/>
    <w:rsid w:val="003807B2"/>
    <w:rsid w:val="00381DB7"/>
    <w:rsid w:val="003A79C0"/>
    <w:rsid w:val="003B16E9"/>
    <w:rsid w:val="003C3A5D"/>
    <w:rsid w:val="003D6EB4"/>
    <w:rsid w:val="003E1F63"/>
    <w:rsid w:val="003E6E1D"/>
    <w:rsid w:val="003E7D92"/>
    <w:rsid w:val="004006DE"/>
    <w:rsid w:val="004028C5"/>
    <w:rsid w:val="004149AF"/>
    <w:rsid w:val="004156AA"/>
    <w:rsid w:val="004608E9"/>
    <w:rsid w:val="00470E21"/>
    <w:rsid w:val="00472B66"/>
    <w:rsid w:val="0048631C"/>
    <w:rsid w:val="00486983"/>
    <w:rsid w:val="0049280B"/>
    <w:rsid w:val="0049534C"/>
    <w:rsid w:val="004963DC"/>
    <w:rsid w:val="0049664B"/>
    <w:rsid w:val="00496D3F"/>
    <w:rsid w:val="004A1FBE"/>
    <w:rsid w:val="004A4BF0"/>
    <w:rsid w:val="004B15A7"/>
    <w:rsid w:val="004B7DDC"/>
    <w:rsid w:val="004C06CD"/>
    <w:rsid w:val="004C7470"/>
    <w:rsid w:val="004D096C"/>
    <w:rsid w:val="004D1BD8"/>
    <w:rsid w:val="004D2BA5"/>
    <w:rsid w:val="004D77E5"/>
    <w:rsid w:val="004F26B2"/>
    <w:rsid w:val="005021A2"/>
    <w:rsid w:val="00514131"/>
    <w:rsid w:val="00531871"/>
    <w:rsid w:val="005343CD"/>
    <w:rsid w:val="00543649"/>
    <w:rsid w:val="005711A8"/>
    <w:rsid w:val="00580149"/>
    <w:rsid w:val="00587E7D"/>
    <w:rsid w:val="0059446E"/>
    <w:rsid w:val="005A2093"/>
    <w:rsid w:val="005B376A"/>
    <w:rsid w:val="005C24B0"/>
    <w:rsid w:val="005C4C08"/>
    <w:rsid w:val="005D7778"/>
    <w:rsid w:val="005F1DAF"/>
    <w:rsid w:val="005F2206"/>
    <w:rsid w:val="005F7E8C"/>
    <w:rsid w:val="006011C9"/>
    <w:rsid w:val="0061478E"/>
    <w:rsid w:val="00623BAC"/>
    <w:rsid w:val="00633279"/>
    <w:rsid w:val="00637D5D"/>
    <w:rsid w:val="00667534"/>
    <w:rsid w:val="00691A59"/>
    <w:rsid w:val="006B246D"/>
    <w:rsid w:val="006C250C"/>
    <w:rsid w:val="006D21E5"/>
    <w:rsid w:val="006D2EF1"/>
    <w:rsid w:val="006D7934"/>
    <w:rsid w:val="006E0DC4"/>
    <w:rsid w:val="006E5304"/>
    <w:rsid w:val="006E596E"/>
    <w:rsid w:val="00702522"/>
    <w:rsid w:val="00704D6E"/>
    <w:rsid w:val="007125D8"/>
    <w:rsid w:val="007168CF"/>
    <w:rsid w:val="00721871"/>
    <w:rsid w:val="00724F53"/>
    <w:rsid w:val="0072797A"/>
    <w:rsid w:val="007347D3"/>
    <w:rsid w:val="00741D6F"/>
    <w:rsid w:val="00750DA0"/>
    <w:rsid w:val="00755D3F"/>
    <w:rsid w:val="0076002E"/>
    <w:rsid w:val="0076245D"/>
    <w:rsid w:val="007972D1"/>
    <w:rsid w:val="007A377F"/>
    <w:rsid w:val="007A5D11"/>
    <w:rsid w:val="007C5746"/>
    <w:rsid w:val="007D5CE5"/>
    <w:rsid w:val="007D66B2"/>
    <w:rsid w:val="007E4B2F"/>
    <w:rsid w:val="007F0F3D"/>
    <w:rsid w:val="0082330B"/>
    <w:rsid w:val="00824AF8"/>
    <w:rsid w:val="00857598"/>
    <w:rsid w:val="0087677F"/>
    <w:rsid w:val="008816AC"/>
    <w:rsid w:val="00893CD9"/>
    <w:rsid w:val="00893DBE"/>
    <w:rsid w:val="008A00DD"/>
    <w:rsid w:val="008A7A63"/>
    <w:rsid w:val="008B04CC"/>
    <w:rsid w:val="008C52AC"/>
    <w:rsid w:val="008E34E1"/>
    <w:rsid w:val="008E5017"/>
    <w:rsid w:val="008F2788"/>
    <w:rsid w:val="00900E0D"/>
    <w:rsid w:val="009162D9"/>
    <w:rsid w:val="00917630"/>
    <w:rsid w:val="0092489F"/>
    <w:rsid w:val="0092642A"/>
    <w:rsid w:val="009376D4"/>
    <w:rsid w:val="00940811"/>
    <w:rsid w:val="00947C85"/>
    <w:rsid w:val="00977992"/>
    <w:rsid w:val="009A3BE5"/>
    <w:rsid w:val="009A49E0"/>
    <w:rsid w:val="009A4D71"/>
    <w:rsid w:val="009B7451"/>
    <w:rsid w:val="009C1CD2"/>
    <w:rsid w:val="009C20B4"/>
    <w:rsid w:val="00A023D5"/>
    <w:rsid w:val="00A15039"/>
    <w:rsid w:val="00A17D09"/>
    <w:rsid w:val="00A208D8"/>
    <w:rsid w:val="00A30B66"/>
    <w:rsid w:val="00A37FA5"/>
    <w:rsid w:val="00A4086C"/>
    <w:rsid w:val="00A46E29"/>
    <w:rsid w:val="00A51234"/>
    <w:rsid w:val="00A53D22"/>
    <w:rsid w:val="00A53D48"/>
    <w:rsid w:val="00A560B8"/>
    <w:rsid w:val="00A70B85"/>
    <w:rsid w:val="00AA4797"/>
    <w:rsid w:val="00AB13A5"/>
    <w:rsid w:val="00AC24C1"/>
    <w:rsid w:val="00AD3E59"/>
    <w:rsid w:val="00AD5D7B"/>
    <w:rsid w:val="00AE0137"/>
    <w:rsid w:val="00AE09A6"/>
    <w:rsid w:val="00AE510B"/>
    <w:rsid w:val="00AF5961"/>
    <w:rsid w:val="00AF5AFD"/>
    <w:rsid w:val="00B05647"/>
    <w:rsid w:val="00B06A1F"/>
    <w:rsid w:val="00B07207"/>
    <w:rsid w:val="00B10419"/>
    <w:rsid w:val="00B10F04"/>
    <w:rsid w:val="00B13CE7"/>
    <w:rsid w:val="00B21467"/>
    <w:rsid w:val="00B40E50"/>
    <w:rsid w:val="00B42612"/>
    <w:rsid w:val="00B52997"/>
    <w:rsid w:val="00B601EC"/>
    <w:rsid w:val="00B631C8"/>
    <w:rsid w:val="00B63C46"/>
    <w:rsid w:val="00B70471"/>
    <w:rsid w:val="00B728BE"/>
    <w:rsid w:val="00B72FA0"/>
    <w:rsid w:val="00B76011"/>
    <w:rsid w:val="00B76696"/>
    <w:rsid w:val="00B7773C"/>
    <w:rsid w:val="00B807BE"/>
    <w:rsid w:val="00B80A43"/>
    <w:rsid w:val="00B979F8"/>
    <w:rsid w:val="00BA33BC"/>
    <w:rsid w:val="00BB500A"/>
    <w:rsid w:val="00BC15DA"/>
    <w:rsid w:val="00BC1EC2"/>
    <w:rsid w:val="00BC778E"/>
    <w:rsid w:val="00C00E09"/>
    <w:rsid w:val="00C025E2"/>
    <w:rsid w:val="00C22A2D"/>
    <w:rsid w:val="00C31739"/>
    <w:rsid w:val="00C317BE"/>
    <w:rsid w:val="00C3396D"/>
    <w:rsid w:val="00C34967"/>
    <w:rsid w:val="00C37617"/>
    <w:rsid w:val="00C61405"/>
    <w:rsid w:val="00C722CA"/>
    <w:rsid w:val="00C76FFA"/>
    <w:rsid w:val="00C907CB"/>
    <w:rsid w:val="00C92AB6"/>
    <w:rsid w:val="00CA1EA7"/>
    <w:rsid w:val="00CA2B30"/>
    <w:rsid w:val="00CA31B9"/>
    <w:rsid w:val="00CA4EE4"/>
    <w:rsid w:val="00CB38DF"/>
    <w:rsid w:val="00CB7289"/>
    <w:rsid w:val="00CD3F66"/>
    <w:rsid w:val="00CD69F8"/>
    <w:rsid w:val="00CE2286"/>
    <w:rsid w:val="00CE5D91"/>
    <w:rsid w:val="00CF395D"/>
    <w:rsid w:val="00CF454A"/>
    <w:rsid w:val="00CF6529"/>
    <w:rsid w:val="00D00C91"/>
    <w:rsid w:val="00D05A82"/>
    <w:rsid w:val="00D16639"/>
    <w:rsid w:val="00D30F48"/>
    <w:rsid w:val="00D320CD"/>
    <w:rsid w:val="00D45130"/>
    <w:rsid w:val="00D517DD"/>
    <w:rsid w:val="00D537AA"/>
    <w:rsid w:val="00D54819"/>
    <w:rsid w:val="00D555DC"/>
    <w:rsid w:val="00D90CAB"/>
    <w:rsid w:val="00DA71B3"/>
    <w:rsid w:val="00DB39BE"/>
    <w:rsid w:val="00DB66B0"/>
    <w:rsid w:val="00DD2548"/>
    <w:rsid w:val="00DD774E"/>
    <w:rsid w:val="00DF23D1"/>
    <w:rsid w:val="00E03278"/>
    <w:rsid w:val="00E10A1D"/>
    <w:rsid w:val="00E24F50"/>
    <w:rsid w:val="00E267FE"/>
    <w:rsid w:val="00E337DB"/>
    <w:rsid w:val="00E339B9"/>
    <w:rsid w:val="00E47FD9"/>
    <w:rsid w:val="00E5732F"/>
    <w:rsid w:val="00E674D6"/>
    <w:rsid w:val="00E7314A"/>
    <w:rsid w:val="00E75568"/>
    <w:rsid w:val="00E821D6"/>
    <w:rsid w:val="00E87711"/>
    <w:rsid w:val="00E96F61"/>
    <w:rsid w:val="00EA1AA3"/>
    <w:rsid w:val="00EA7581"/>
    <w:rsid w:val="00EB7574"/>
    <w:rsid w:val="00ED7B16"/>
    <w:rsid w:val="00EE15AE"/>
    <w:rsid w:val="00F11C50"/>
    <w:rsid w:val="00F2366D"/>
    <w:rsid w:val="00F2602D"/>
    <w:rsid w:val="00F44E9C"/>
    <w:rsid w:val="00F450FB"/>
    <w:rsid w:val="00F530C7"/>
    <w:rsid w:val="00F627CE"/>
    <w:rsid w:val="00F652B2"/>
    <w:rsid w:val="00F77CBB"/>
    <w:rsid w:val="00FD3944"/>
    <w:rsid w:val="00FD60FD"/>
    <w:rsid w:val="00FE44F3"/>
    <w:rsid w:val="00FE6C3C"/>
    <w:rsid w:val="00FF210B"/>
    <w:rsid w:val="00FF53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2C3F9A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uiPriority="9" w:qFormat="1"/>
    <w:lsdException w:name="heading 7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3" w:qFormat="1"/>
    <w:lsdException w:name="Emphasis" w:semiHidden="1" w:uiPriority="2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2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2" w:qFormat="1"/>
    <w:lsdException w:name="Quote" w:semiHidden="1" w:uiPriority="30" w:qFormat="1"/>
    <w:lsdException w:name="Intense Quote" w:semiHidden="1" w:uiPriority="3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20" w:qFormat="1"/>
    <w:lsdException w:name="Intense Emphasis" w:semiHidden="1" w:uiPriority="22" w:qFormat="1"/>
    <w:lsdException w:name="Subtle Reference" w:semiHidden="1" w:uiPriority="32" w:qFormat="1"/>
    <w:lsdException w:name="Intense Reference" w:semiHidden="1" w:uiPriority="33" w:qFormat="1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C025E2"/>
  </w:style>
  <w:style w:type="paragraph" w:styleId="Nadpis1">
    <w:name w:val="heading 1"/>
    <w:basedOn w:val="Normln"/>
    <w:next w:val="Normln"/>
    <w:uiPriority w:val="9"/>
    <w:qFormat/>
    <w:rsid w:val="000B4333"/>
    <w:pPr>
      <w:pBdr>
        <w:top w:val="single" w:sz="24" w:space="6" w:color="808080" w:themeColor="background1" w:themeShade="80"/>
        <w:bottom w:val="single" w:sz="12" w:space="6" w:color="808080" w:themeColor="background1" w:themeShade="80"/>
      </w:pBdr>
      <w:spacing w:before="240"/>
      <w:outlineLvl w:val="0"/>
    </w:pPr>
    <w:rPr>
      <w:sz w:val="80"/>
      <w:szCs w:val="80"/>
    </w:rPr>
  </w:style>
  <w:style w:type="paragraph" w:styleId="Nadpis2">
    <w:name w:val="heading 2"/>
    <w:basedOn w:val="Normln"/>
    <w:next w:val="Normln"/>
    <w:link w:val="Nadpis2Char"/>
    <w:uiPriority w:val="9"/>
    <w:qFormat/>
    <w:rsid w:val="00A4086C"/>
    <w:pPr>
      <w:pBdr>
        <w:top w:val="single" w:sz="24" w:space="6" w:color="808080" w:themeColor="background1" w:themeShade="80"/>
        <w:bottom w:val="single" w:sz="8" w:space="6" w:color="808080" w:themeColor="background1" w:themeShade="80"/>
      </w:pBdr>
      <w:spacing w:before="240" w:after="240"/>
      <w:outlineLvl w:val="1"/>
    </w:pPr>
    <w:rPr>
      <w:b/>
      <w:bCs/>
      <w:sz w:val="52"/>
      <w:szCs w:val="52"/>
    </w:rPr>
  </w:style>
  <w:style w:type="paragraph" w:styleId="Nadpis3">
    <w:name w:val="heading 3"/>
    <w:basedOn w:val="Normln"/>
    <w:next w:val="Normln"/>
    <w:uiPriority w:val="9"/>
    <w:qFormat/>
    <w:rsid w:val="00AA4797"/>
    <w:pPr>
      <w:spacing w:before="240"/>
      <w:outlineLvl w:val="2"/>
    </w:pPr>
    <w:rPr>
      <w:b/>
      <w:sz w:val="52"/>
    </w:rPr>
  </w:style>
  <w:style w:type="paragraph" w:styleId="Nadpis4">
    <w:name w:val="heading 4"/>
    <w:basedOn w:val="Normln"/>
    <w:next w:val="Normln"/>
    <w:uiPriority w:val="9"/>
    <w:qFormat/>
    <w:rsid w:val="004149AF"/>
    <w:pPr>
      <w:pBdr>
        <w:bottom w:val="single" w:sz="12" w:space="6" w:color="808080" w:themeColor="background1" w:themeShade="80"/>
      </w:pBdr>
      <w:spacing w:before="240"/>
      <w:outlineLvl w:val="3"/>
    </w:pPr>
    <w:rPr>
      <w:b/>
      <w:i/>
      <w:color w:val="1F497D" w:themeColor="text2"/>
      <w:sz w:val="52"/>
    </w:rPr>
  </w:style>
  <w:style w:type="paragraph" w:styleId="Nadpis5">
    <w:name w:val="heading 5"/>
    <w:basedOn w:val="Normln"/>
    <w:next w:val="Normln"/>
    <w:link w:val="Nadpis5Char"/>
    <w:uiPriority w:val="9"/>
    <w:qFormat/>
    <w:rsid w:val="00940811"/>
    <w:pPr>
      <w:pBdr>
        <w:bottom w:val="single" w:sz="12" w:space="6" w:color="808080" w:themeColor="background1" w:themeShade="80"/>
      </w:pBdr>
      <w:spacing w:before="240" w:after="240"/>
      <w:outlineLvl w:val="4"/>
    </w:pPr>
    <w:rPr>
      <w:b/>
      <w:sz w:val="70"/>
    </w:rPr>
  </w:style>
  <w:style w:type="paragraph" w:styleId="Nadpis6">
    <w:name w:val="heading 6"/>
    <w:basedOn w:val="Normln"/>
    <w:next w:val="Normln"/>
    <w:link w:val="Nadpis6Char"/>
    <w:uiPriority w:val="9"/>
    <w:qFormat/>
    <w:rsid w:val="00FD60FD"/>
    <w:pPr>
      <w:keepNext/>
      <w:keepLines/>
      <w:jc w:val="center"/>
      <w:outlineLvl w:val="5"/>
    </w:pPr>
    <w:rPr>
      <w:rFonts w:asciiTheme="majorHAnsi" w:eastAsiaTheme="majorEastAsia" w:hAnsiTheme="majorHAnsi" w:cstheme="majorBidi"/>
      <w:b/>
      <w:caps/>
      <w:color w:val="FFFFFF" w:themeColor="background1"/>
      <w:sz w:val="44"/>
    </w:rPr>
  </w:style>
  <w:style w:type="paragraph" w:styleId="Nadpis7">
    <w:name w:val="heading 7"/>
    <w:basedOn w:val="Normln"/>
    <w:next w:val="Normln"/>
    <w:link w:val="Nadpis7Char"/>
    <w:uiPriority w:val="9"/>
    <w:qFormat/>
    <w:rsid w:val="00CB38DF"/>
    <w:pPr>
      <w:keepNext/>
      <w:keepLines/>
      <w:pBdr>
        <w:top w:val="single" w:sz="24" w:space="1" w:color="808080" w:themeColor="background1" w:themeShade="80"/>
        <w:bottom w:val="single" w:sz="4" w:space="1" w:color="808080" w:themeColor="background1" w:themeShade="80"/>
      </w:pBdr>
      <w:spacing w:before="40"/>
      <w:outlineLvl w:val="6"/>
    </w:pPr>
    <w:rPr>
      <w:rFonts w:eastAsiaTheme="majorEastAsia" w:cstheme="majorBidi"/>
      <w:iCs/>
      <w:color w:val="000000" w:themeColor="text1"/>
      <w:sz w:val="5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uiPriority w:val="2"/>
    <w:semiHidden/>
    <w:qFormat/>
  </w:style>
  <w:style w:type="paragraph" w:styleId="Odstavecseseznamem">
    <w:name w:val="List Paragraph"/>
    <w:basedOn w:val="Normln"/>
    <w:uiPriority w:val="2"/>
    <w:qFormat/>
  </w:style>
  <w:style w:type="paragraph" w:customStyle="1" w:styleId="Odstavectabulky">
    <w:name w:val="Odstavec tabulky"/>
    <w:basedOn w:val="Normln"/>
    <w:uiPriority w:val="2"/>
    <w:semiHidden/>
    <w:qFormat/>
  </w:style>
  <w:style w:type="paragraph" w:styleId="Zhlav">
    <w:name w:val="header"/>
    <w:basedOn w:val="Normln"/>
    <w:link w:val="ZhlavChar"/>
    <w:uiPriority w:val="99"/>
    <w:semiHidden/>
    <w:rsid w:val="00BC778E"/>
    <w:rPr>
      <w:rFonts w:ascii="Arial" w:hAnsi="Arial"/>
      <w:b/>
      <w:color w:val="7F7F7F" w:themeColor="text1" w:themeTint="80"/>
      <w:sz w:val="28"/>
    </w:rPr>
  </w:style>
  <w:style w:type="character" w:customStyle="1" w:styleId="ZhlavChar">
    <w:name w:val="Záhlaví Char"/>
    <w:basedOn w:val="Standardnpsmoodstavce"/>
    <w:link w:val="Zhlav"/>
    <w:uiPriority w:val="99"/>
    <w:semiHidden/>
    <w:rsid w:val="00DA71B3"/>
    <w:rPr>
      <w:rFonts w:ascii="Arial" w:eastAsia="Times New Roman" w:hAnsi="Arial" w:cs="Times New Roman"/>
      <w:b/>
      <w:color w:val="7F7F7F" w:themeColor="text1" w:themeTint="80"/>
      <w:sz w:val="28"/>
      <w:szCs w:val="24"/>
    </w:rPr>
  </w:style>
  <w:style w:type="paragraph" w:styleId="Zpat">
    <w:name w:val="footer"/>
    <w:basedOn w:val="Normln"/>
    <w:link w:val="ZpatChar"/>
    <w:uiPriority w:val="99"/>
    <w:rsid w:val="00FD60FD"/>
    <w:pPr>
      <w:jc w:val="right"/>
    </w:pPr>
    <w:rPr>
      <w:rFonts w:ascii="Arial" w:hAnsi="Arial"/>
      <w:b/>
      <w:caps/>
      <w:color w:val="1F497D" w:themeColor="text2"/>
    </w:rPr>
  </w:style>
  <w:style w:type="character" w:customStyle="1" w:styleId="ZpatChar">
    <w:name w:val="Zápatí Char"/>
    <w:basedOn w:val="Standardnpsmoodstavce"/>
    <w:link w:val="Zpat"/>
    <w:uiPriority w:val="99"/>
    <w:rsid w:val="00FD60FD"/>
    <w:rPr>
      <w:rFonts w:ascii="Arial" w:hAnsi="Arial"/>
      <w:b/>
      <w:caps/>
      <w:color w:val="1F497D" w:themeColor="text2"/>
    </w:rPr>
  </w:style>
  <w:style w:type="paragraph" w:customStyle="1" w:styleId="Datumnatitulnstrnce">
    <w:name w:val="Datum na titulní stránce"/>
    <w:basedOn w:val="Normln"/>
    <w:next w:val="Normln"/>
    <w:uiPriority w:val="1"/>
    <w:semiHidden/>
    <w:qFormat/>
    <w:rsid w:val="00A37FA5"/>
    <w:pPr>
      <w:tabs>
        <w:tab w:val="left" w:pos="1483"/>
        <w:tab w:val="left" w:pos="1950"/>
        <w:tab w:val="left" w:pos="3397"/>
        <w:tab w:val="left" w:pos="3864"/>
      </w:tabs>
      <w:spacing w:before="240"/>
      <w:jc w:val="center"/>
    </w:pPr>
    <w:rPr>
      <w:rFonts w:ascii="Arial"/>
      <w:b/>
      <w:color w:val="1F497D" w:themeColor="text2"/>
      <w:spacing w:val="-3"/>
      <w:sz w:val="28"/>
    </w:rPr>
  </w:style>
  <w:style w:type="paragraph" w:styleId="Nzev">
    <w:name w:val="Title"/>
    <w:basedOn w:val="Normln"/>
    <w:next w:val="Normln"/>
    <w:link w:val="NzevChar"/>
    <w:uiPriority w:val="9"/>
    <w:qFormat/>
    <w:rsid w:val="00FD60FD"/>
    <w:pPr>
      <w:jc w:val="center"/>
    </w:pPr>
    <w:rPr>
      <w:rFonts w:asciiTheme="majorHAnsi" w:hAnsiTheme="majorHAnsi"/>
      <w:b/>
      <w:caps/>
      <w:color w:val="1F497D" w:themeColor="text2"/>
      <w:sz w:val="175"/>
    </w:rPr>
  </w:style>
  <w:style w:type="character" w:customStyle="1" w:styleId="NzevChar">
    <w:name w:val="Název Char"/>
    <w:basedOn w:val="Standardnpsmoodstavce"/>
    <w:link w:val="Nzev"/>
    <w:uiPriority w:val="9"/>
    <w:rsid w:val="00FD60FD"/>
    <w:rPr>
      <w:rFonts w:asciiTheme="majorHAnsi" w:hAnsiTheme="majorHAnsi"/>
      <w:b/>
      <w:caps/>
      <w:color w:val="1F497D" w:themeColor="text2"/>
      <w:sz w:val="175"/>
    </w:rPr>
  </w:style>
  <w:style w:type="paragraph" w:styleId="Podnadpis">
    <w:name w:val="Subtitle"/>
    <w:basedOn w:val="Normln"/>
    <w:next w:val="Normln"/>
    <w:link w:val="PodnadpisChar"/>
    <w:uiPriority w:val="10"/>
    <w:qFormat/>
    <w:rsid w:val="00172E4F"/>
    <w:pPr>
      <w:jc w:val="center"/>
    </w:pPr>
    <w:rPr>
      <w:rFonts w:asciiTheme="majorHAnsi" w:hAnsiTheme="majorHAnsi"/>
      <w:b/>
      <w:caps/>
      <w:sz w:val="44"/>
    </w:rPr>
  </w:style>
  <w:style w:type="character" w:customStyle="1" w:styleId="PodnadpisChar">
    <w:name w:val="Podnadpis Char"/>
    <w:basedOn w:val="Standardnpsmoodstavce"/>
    <w:link w:val="Podnadpis"/>
    <w:uiPriority w:val="10"/>
    <w:rsid w:val="00172E4F"/>
    <w:rPr>
      <w:rFonts w:asciiTheme="majorHAnsi" w:hAnsiTheme="majorHAnsi"/>
      <w:b/>
      <w:caps/>
      <w:sz w:val="44"/>
    </w:rPr>
  </w:style>
  <w:style w:type="table" w:styleId="Mkatabulky">
    <w:name w:val="Table Grid"/>
    <w:basedOn w:val="Normlntabulka"/>
    <w:uiPriority w:val="39"/>
    <w:rsid w:val="00D90CA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ulekobrzku">
    <w:name w:val="Titulek obrázku"/>
    <w:basedOn w:val="Normln"/>
    <w:next w:val="Normln"/>
    <w:uiPriority w:val="12"/>
    <w:qFormat/>
    <w:rsid w:val="005F7E8C"/>
    <w:pPr>
      <w:spacing w:before="120" w:after="200"/>
    </w:pPr>
    <w:rPr>
      <w:rFonts w:ascii="Arial"/>
      <w:b/>
      <w:sz w:val="20"/>
    </w:rPr>
  </w:style>
  <w:style w:type="paragraph" w:customStyle="1" w:styleId="Jmnoautora">
    <w:name w:val="Jméno autora"/>
    <w:basedOn w:val="Normln"/>
    <w:next w:val="Normln"/>
    <w:uiPriority w:val="12"/>
    <w:qFormat/>
    <w:rsid w:val="00724F53"/>
    <w:pPr>
      <w:pBdr>
        <w:bottom w:val="single" w:sz="8" w:space="6" w:color="808080" w:themeColor="background1" w:themeShade="80"/>
      </w:pBdr>
      <w:spacing w:after="240"/>
    </w:pPr>
    <w:rPr>
      <w:b/>
      <w:caps/>
    </w:rPr>
  </w:style>
  <w:style w:type="character" w:customStyle="1" w:styleId="Zmnatitulkuobrzku">
    <w:name w:val="Změna titulku obrázku"/>
    <w:basedOn w:val="Standardnpsmoodstavce"/>
    <w:uiPriority w:val="2"/>
    <w:semiHidden/>
    <w:qFormat/>
    <w:rsid w:val="00381DB7"/>
    <w:rPr>
      <w:rFonts w:ascii="Times New Roman" w:hAnsi="Times New Roman"/>
      <w:b w:val="0"/>
      <w:i w:val="0"/>
      <w:color w:val="000000" w:themeColor="text1"/>
      <w:sz w:val="24"/>
    </w:rPr>
  </w:style>
  <w:style w:type="paragraph" w:customStyle="1" w:styleId="Nzevvydn">
    <w:name w:val="Název vydání"/>
    <w:basedOn w:val="Normln"/>
    <w:next w:val="Normln"/>
    <w:uiPriority w:val="1"/>
    <w:semiHidden/>
    <w:unhideWhenUsed/>
    <w:qFormat/>
    <w:rsid w:val="005343CD"/>
    <w:pPr>
      <w:pBdr>
        <w:top w:val="single" w:sz="24" w:space="6" w:color="808080" w:themeColor="background1" w:themeShade="80"/>
      </w:pBdr>
      <w:spacing w:before="360" w:after="240"/>
    </w:pPr>
    <w:rPr>
      <w:i/>
      <w:color w:val="1F497D" w:themeColor="text2"/>
      <w:sz w:val="52"/>
    </w:rPr>
  </w:style>
  <w:style w:type="paragraph" w:customStyle="1" w:styleId="Podnadpisvydn">
    <w:name w:val="Podnadpis vydání"/>
    <w:basedOn w:val="Normln"/>
    <w:next w:val="Normln"/>
    <w:uiPriority w:val="13"/>
    <w:qFormat/>
    <w:rsid w:val="00FD60FD"/>
    <w:rPr>
      <w:rFonts w:asciiTheme="majorHAnsi" w:eastAsia="Rockwell" w:hAnsiTheme="majorHAnsi" w:cs="Rockwell"/>
      <w:b/>
      <w:bCs/>
      <w:caps/>
      <w:color w:val="1F497D" w:themeColor="text2"/>
      <w:sz w:val="44"/>
      <w:szCs w:val="44"/>
    </w:rPr>
  </w:style>
  <w:style w:type="character" w:styleId="slostrnky">
    <w:name w:val="page number"/>
    <w:basedOn w:val="Standardnpsmoodstavce"/>
    <w:uiPriority w:val="99"/>
    <w:semiHidden/>
    <w:unhideWhenUsed/>
    <w:rsid w:val="00E339B9"/>
  </w:style>
  <w:style w:type="paragraph" w:customStyle="1" w:styleId="Klovslovo">
    <w:name w:val="Klíčové slovo"/>
    <w:basedOn w:val="Normln"/>
    <w:next w:val="Normln"/>
    <w:uiPriority w:val="14"/>
    <w:qFormat/>
    <w:rsid w:val="00AB13A5"/>
    <w:pPr>
      <w:spacing w:after="120"/>
    </w:pPr>
    <w:rPr>
      <w:rFonts w:asciiTheme="majorHAnsi" w:hAnsiTheme="majorHAnsi"/>
      <w:b/>
      <w:caps/>
      <w:color w:val="1F497D" w:themeColor="text2"/>
      <w:sz w:val="28"/>
    </w:rPr>
  </w:style>
  <w:style w:type="character" w:customStyle="1" w:styleId="Nadpis5Char">
    <w:name w:val="Nadpis 5 Char"/>
    <w:basedOn w:val="Standardnpsmoodstavce"/>
    <w:link w:val="Nadpis5"/>
    <w:uiPriority w:val="9"/>
    <w:rsid w:val="002C5E34"/>
    <w:rPr>
      <w:b/>
      <w:sz w:val="70"/>
    </w:rPr>
  </w:style>
  <w:style w:type="paragraph" w:customStyle="1" w:styleId="Zmnanadpisu3">
    <w:name w:val="Změna nadpisu 3"/>
    <w:basedOn w:val="Normln"/>
    <w:next w:val="Normln"/>
    <w:uiPriority w:val="9"/>
    <w:qFormat/>
    <w:rsid w:val="00AB13A5"/>
    <w:pPr>
      <w:pBdr>
        <w:bottom w:val="single" w:sz="12" w:space="6" w:color="808080" w:themeColor="background1" w:themeShade="80"/>
      </w:pBdr>
    </w:pPr>
    <w:rPr>
      <w:i/>
      <w:color w:val="7F7F7F" w:themeColor="text1" w:themeTint="80"/>
      <w:sz w:val="52"/>
    </w:rPr>
  </w:style>
  <w:style w:type="character" w:styleId="Zstupntext">
    <w:name w:val="Placeholder Text"/>
    <w:basedOn w:val="Standardnpsmoodstavce"/>
    <w:uiPriority w:val="99"/>
    <w:semiHidden/>
    <w:rsid w:val="00B70471"/>
    <w:rPr>
      <w:color w:val="808080"/>
    </w:rPr>
  </w:style>
  <w:style w:type="paragraph" w:styleId="Datum">
    <w:name w:val="Date"/>
    <w:basedOn w:val="Normln"/>
    <w:next w:val="Normln"/>
    <w:link w:val="DatumChar"/>
    <w:uiPriority w:val="11"/>
    <w:qFormat/>
    <w:rsid w:val="00FD60FD"/>
    <w:pPr>
      <w:jc w:val="center"/>
    </w:pPr>
    <w:rPr>
      <w:rFonts w:ascii="Arial" w:hAnsi="Arial"/>
      <w:b/>
      <w:caps/>
      <w:color w:val="1F497D" w:themeColor="text2"/>
      <w:sz w:val="28"/>
    </w:rPr>
  </w:style>
  <w:style w:type="character" w:customStyle="1" w:styleId="DatumChar">
    <w:name w:val="Datum Char"/>
    <w:basedOn w:val="Standardnpsmoodstavce"/>
    <w:link w:val="Datum"/>
    <w:uiPriority w:val="11"/>
    <w:rsid w:val="00FD60FD"/>
    <w:rPr>
      <w:rFonts w:ascii="Arial" w:hAnsi="Arial"/>
      <w:b/>
      <w:caps/>
      <w:color w:val="1F497D" w:themeColor="text2"/>
      <w:sz w:val="28"/>
    </w:rPr>
  </w:style>
  <w:style w:type="paragraph" w:customStyle="1" w:styleId="Zhlavvydn">
    <w:name w:val="Záhlaví vydání"/>
    <w:basedOn w:val="Normln"/>
    <w:next w:val="Normln"/>
    <w:link w:val="Znakzhlavvydn"/>
    <w:uiPriority w:val="13"/>
    <w:qFormat/>
    <w:rsid w:val="00E5732F"/>
    <w:rPr>
      <w:i/>
      <w:caps/>
      <w:color w:val="1F497D" w:themeColor="text2"/>
      <w:sz w:val="52"/>
    </w:rPr>
  </w:style>
  <w:style w:type="paragraph" w:customStyle="1" w:styleId="Datum2">
    <w:name w:val="Datum 2"/>
    <w:basedOn w:val="Normln"/>
    <w:next w:val="Normln"/>
    <w:link w:val="Znakdata2"/>
    <w:uiPriority w:val="11"/>
    <w:qFormat/>
    <w:rsid w:val="009C1CD2"/>
    <w:rPr>
      <w:rFonts w:ascii="Arial" w:hAnsi="Arial"/>
      <w:b/>
      <w:caps/>
      <w:color w:val="7F7F7F" w:themeColor="text1" w:themeTint="80"/>
      <w:sz w:val="28"/>
    </w:rPr>
  </w:style>
  <w:style w:type="character" w:customStyle="1" w:styleId="Znakzhlavvydn">
    <w:name w:val="Znak záhlaví vydání"/>
    <w:basedOn w:val="Standardnpsmoodstavce"/>
    <w:link w:val="Zhlavvydn"/>
    <w:uiPriority w:val="13"/>
    <w:rsid w:val="002C5E34"/>
    <w:rPr>
      <w:i/>
      <w:caps/>
      <w:color w:val="1F497D" w:themeColor="text2"/>
      <w:sz w:val="52"/>
    </w:rPr>
  </w:style>
  <w:style w:type="paragraph" w:customStyle="1" w:styleId="Nadpis21">
    <w:name w:val="Nadpis 21"/>
    <w:basedOn w:val="Normln"/>
    <w:next w:val="Normln"/>
    <w:link w:val="Znaknzvu2"/>
    <w:uiPriority w:val="9"/>
    <w:qFormat/>
    <w:rsid w:val="00FD60FD"/>
    <w:pPr>
      <w:jc w:val="center"/>
    </w:pPr>
    <w:rPr>
      <w:rFonts w:asciiTheme="majorHAnsi" w:hAnsiTheme="majorHAnsi"/>
      <w:b/>
      <w:caps/>
      <w:color w:val="FFFFFF" w:themeColor="background1"/>
      <w:sz w:val="64"/>
    </w:rPr>
  </w:style>
  <w:style w:type="character" w:customStyle="1" w:styleId="Znakdata2">
    <w:name w:val="Znak data 2"/>
    <w:basedOn w:val="Standardnpsmoodstavce"/>
    <w:link w:val="Datum2"/>
    <w:uiPriority w:val="11"/>
    <w:rsid w:val="002C5E34"/>
    <w:rPr>
      <w:rFonts w:ascii="Arial" w:hAnsi="Arial"/>
      <w:b/>
      <w:caps/>
      <w:color w:val="7F7F7F" w:themeColor="text1" w:themeTint="80"/>
      <w:sz w:val="28"/>
    </w:rPr>
  </w:style>
  <w:style w:type="character" w:customStyle="1" w:styleId="Nadpis6Char">
    <w:name w:val="Nadpis 6 Char"/>
    <w:basedOn w:val="Standardnpsmoodstavce"/>
    <w:link w:val="Nadpis6"/>
    <w:uiPriority w:val="9"/>
    <w:rsid w:val="00FD60FD"/>
    <w:rPr>
      <w:rFonts w:asciiTheme="majorHAnsi" w:eastAsiaTheme="majorEastAsia" w:hAnsiTheme="majorHAnsi" w:cstheme="majorBidi"/>
      <w:b/>
      <w:caps/>
      <w:color w:val="FFFFFF" w:themeColor="background1"/>
      <w:sz w:val="44"/>
    </w:rPr>
  </w:style>
  <w:style w:type="character" w:customStyle="1" w:styleId="Znaknzvu2">
    <w:name w:val="Znak názvu 2"/>
    <w:basedOn w:val="Standardnpsmoodstavce"/>
    <w:link w:val="Nadpis21"/>
    <w:uiPriority w:val="9"/>
    <w:rsid w:val="00FD60FD"/>
    <w:rPr>
      <w:rFonts w:asciiTheme="majorHAnsi" w:hAnsiTheme="majorHAnsi"/>
      <w:b/>
      <w:caps/>
      <w:color w:val="FFFFFF" w:themeColor="background1"/>
      <w:sz w:val="64"/>
    </w:rPr>
  </w:style>
  <w:style w:type="character" w:customStyle="1" w:styleId="Nadpis7Char">
    <w:name w:val="Nadpis 7 Char"/>
    <w:basedOn w:val="Standardnpsmoodstavce"/>
    <w:link w:val="Nadpis7"/>
    <w:uiPriority w:val="9"/>
    <w:rsid w:val="00CB38DF"/>
    <w:rPr>
      <w:rFonts w:eastAsiaTheme="majorEastAsia" w:cstheme="majorBidi"/>
      <w:iCs/>
      <w:color w:val="000000" w:themeColor="text1"/>
      <w:sz w:val="52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262BF0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62BF0"/>
    <w:rPr>
      <w:rFonts w:ascii="Segoe UI" w:hAnsi="Segoe UI" w:cs="Segoe UI"/>
      <w:sz w:val="18"/>
      <w:szCs w:val="18"/>
    </w:rPr>
  </w:style>
  <w:style w:type="paragraph" w:styleId="Normlnweb">
    <w:name w:val="Normal (Web)"/>
    <w:basedOn w:val="Normln"/>
    <w:uiPriority w:val="99"/>
    <w:semiHidden/>
    <w:unhideWhenUsed/>
    <w:rsid w:val="00111DA8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rsid w:val="00C92AB6"/>
    <w:rPr>
      <w:b/>
      <w:bCs/>
      <w:sz w:val="52"/>
      <w:szCs w:val="52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76245D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eastAsia="Times New Roman" w:hAnsi="Courier New" w:cs="Courier New"/>
      <w:sz w:val="20"/>
      <w:szCs w:val="20"/>
      <w:lang w:eastAsia="cs-CZ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76245D"/>
    <w:rPr>
      <w:rFonts w:ascii="Courier New" w:eastAsia="Times New Roman" w:hAnsi="Courier New" w:cs="Courier New"/>
      <w:sz w:val="20"/>
      <w:szCs w:val="20"/>
      <w:lang w:eastAsia="cs-CZ"/>
    </w:rPr>
  </w:style>
  <w:style w:type="character" w:customStyle="1" w:styleId="y2iqfc">
    <w:name w:val="y2iqfc"/>
    <w:basedOn w:val="Standardnpsmoodstavce"/>
    <w:rsid w:val="0076245D"/>
  </w:style>
  <w:style w:type="character" w:styleId="Hypertextovodkaz">
    <w:name w:val="Hyperlink"/>
    <w:basedOn w:val="Standardnpsmoodstavce"/>
    <w:uiPriority w:val="99"/>
    <w:unhideWhenUsed/>
    <w:rsid w:val="00EB7574"/>
    <w:rPr>
      <w:color w:val="0000F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EB757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409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56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64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221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127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8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26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85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69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52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41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97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21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ntTable" Target="fontTable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jpeg"/><Relationship Id="rId11" Type="http://schemas.openxmlformats.org/officeDocument/2006/relationships/endnotes" Target="endnotes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1.png"/><Relationship Id="rId58" Type="http://schemas.openxmlformats.org/officeDocument/2006/relationships/image" Target="media/image46.jpg"/><Relationship Id="rId66" Type="http://schemas.openxmlformats.org/officeDocument/2006/relationships/header" Target="header2.xml"/><Relationship Id="rId5" Type="http://schemas.openxmlformats.org/officeDocument/2006/relationships/customXml" Target="../customXml/item5.xml"/><Relationship Id="rId61" Type="http://schemas.openxmlformats.org/officeDocument/2006/relationships/image" Target="media/image49.jpeg"/><Relationship Id="rId19" Type="http://schemas.openxmlformats.org/officeDocument/2006/relationships/image" Target="media/image8.jpe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56" Type="http://schemas.openxmlformats.org/officeDocument/2006/relationships/image" Target="media/image44.png"/><Relationship Id="rId64" Type="http://schemas.openxmlformats.org/officeDocument/2006/relationships/header" Target="header1.xml"/><Relationship Id="rId69" Type="http://schemas.openxmlformats.org/officeDocument/2006/relationships/glossaryDocument" Target="glossary/document.xml"/><Relationship Id="rId8" Type="http://schemas.openxmlformats.org/officeDocument/2006/relationships/settings" Target="settings.xml"/><Relationship Id="rId51" Type="http://schemas.openxmlformats.org/officeDocument/2006/relationships/image" Target="media/image40.pn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emf"/><Relationship Id="rId38" Type="http://schemas.openxmlformats.org/officeDocument/2006/relationships/image" Target="media/image27.jpe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footer" Target="footer2.xml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image" Target="media/image38.jpeg"/><Relationship Id="rId57" Type="http://schemas.openxmlformats.org/officeDocument/2006/relationships/image" Target="media/image45.png"/><Relationship Id="rId10" Type="http://schemas.openxmlformats.org/officeDocument/2006/relationships/footnotes" Target="footnotes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hyperlink" Target="http://tex.stackexchange.com/questions/323689/how-to-get-rid-of-the-almost-invisible-faint-lines-in-the-olympic-rings" TargetMode="External"/><Relationship Id="rId60" Type="http://schemas.openxmlformats.org/officeDocument/2006/relationships/image" Target="media/image48.jpg"/><Relationship Id="rId65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jpg"/><Relationship Id="rId39" Type="http://schemas.openxmlformats.org/officeDocument/2006/relationships/image" Target="media/image28.jpeg"/><Relationship Id="rId34" Type="http://schemas.openxmlformats.org/officeDocument/2006/relationships/image" Target="media/image23.jpg"/><Relationship Id="rId50" Type="http://schemas.openxmlformats.org/officeDocument/2006/relationships/image" Target="media/image39.jpg"/><Relationship Id="rId55" Type="http://schemas.openxmlformats.org/officeDocument/2006/relationships/image" Target="media/image4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zivatele\AppData\Roaming\Microsoft\Templates\Tradi&#269;n&#237;%20noviny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E94230FA71554BF694B323FDC0E0F756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0221A475-5AC8-40C1-A7E3-FEEDFC0D42A9}"/>
      </w:docPartPr>
      <w:docPartBody>
        <w:p w:rsidR="00A058B6" w:rsidRDefault="00133CB1">
          <w:pPr>
            <w:pStyle w:val="E94230FA71554BF694B323FDC0E0F756"/>
          </w:pPr>
          <w:r>
            <w:rPr>
              <w:lang w:bidi="cs-CZ"/>
            </w:rPr>
            <w:t>Noviny</w:t>
          </w:r>
        </w:p>
      </w:docPartBody>
    </w:docPart>
    <w:docPart>
      <w:docPartPr>
        <w:name w:val="1AF2345B899440BA90E4CA89FC4E0082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4952930F-D0E5-4E61-9362-6E4C5B3E3AB4}"/>
      </w:docPartPr>
      <w:docPartBody>
        <w:p w:rsidR="00A058B6" w:rsidRDefault="00133CB1">
          <w:pPr>
            <w:pStyle w:val="1AF2345B899440BA90E4CA89FC4E0082"/>
          </w:pPr>
          <w:r w:rsidRPr="00E7314A">
            <w:rPr>
              <w:lang w:bidi="cs-CZ"/>
            </w:rPr>
            <w:t>V TOMTO VYDÁNÍ</w:t>
          </w:r>
        </w:p>
      </w:docPartBody>
    </w:docPart>
    <w:docPart>
      <w:docPartPr>
        <w:name w:val="BDB9E77500E940C99EF1364939F8146A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A3A70C84-71ED-4411-9D63-FABB48428851}"/>
      </w:docPartPr>
      <w:docPartBody>
        <w:p w:rsidR="00A058B6" w:rsidRDefault="00133CB1">
          <w:pPr>
            <w:pStyle w:val="BDB9E77500E940C99EF1364939F8146A"/>
          </w:pPr>
          <w:r w:rsidRPr="007347D3">
            <w:rPr>
              <w:lang w:bidi="cs-CZ"/>
            </w:rPr>
            <w:t>TITULEK OBR</w:t>
          </w:r>
          <w:r w:rsidRPr="00124233">
            <w:rPr>
              <w:rFonts w:hAnsi="Arial" w:cs="Arial"/>
              <w:lang w:bidi="cs-CZ"/>
            </w:rPr>
            <w:t>Á</w:t>
          </w:r>
          <w:r w:rsidRPr="007347D3">
            <w:rPr>
              <w:lang w:bidi="cs-CZ"/>
            </w:rPr>
            <w:t>ZKU: Lorem ipsum dolor sit amet, consectetur adipiscing elit. Fusce vel laoreet orci. In eget auctor mi.</w:t>
          </w:r>
        </w:p>
      </w:docPartBody>
    </w:docPart>
    <w:docPart>
      <w:docPartPr>
        <w:name w:val="857CD769E3184CEE8931BF72E7561762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2D6C582C-4E90-4199-B1DC-EF5873E535EC}"/>
      </w:docPartPr>
      <w:docPartBody>
        <w:p w:rsidR="00D37996" w:rsidRDefault="00790372" w:rsidP="00790372">
          <w:pPr>
            <w:pStyle w:val="857CD769E3184CEE8931BF72E7561762"/>
          </w:pPr>
          <w:r w:rsidRPr="00E7314A">
            <w:rPr>
              <w:lang w:bidi="cs-CZ"/>
            </w:rPr>
            <w:t>Lorem ipsum dolor</w:t>
          </w:r>
        </w:p>
      </w:docPartBody>
    </w:docPart>
    <w:docPart>
      <w:docPartPr>
        <w:name w:val="E6CA95CF94EC48AFAEEF4421565A3CA7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7CEFFA3F-F80D-4096-958B-B075C2B79453}"/>
      </w:docPartPr>
      <w:docPartBody>
        <w:p w:rsidR="000500C2" w:rsidRDefault="00D62F43" w:rsidP="00D62F43">
          <w:pPr>
            <w:pStyle w:val="E6CA95CF94EC48AFAEEF4421565A3CA7"/>
          </w:pPr>
          <w:r w:rsidRPr="00E7314A">
            <w:rPr>
              <w:lang w:bidi="cs-CZ"/>
            </w:rPr>
            <w:t>Lorem ipsum dolor</w:t>
          </w:r>
        </w:p>
      </w:docPartBody>
    </w:docPart>
    <w:docPart>
      <w:docPartPr>
        <w:name w:val="E440AA8239C3423A8F5486C444E246ED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7CF2CC15-2881-4AD6-A27D-A96FAEB2CF84}"/>
      </w:docPartPr>
      <w:docPartBody>
        <w:p w:rsidR="000500C2" w:rsidRDefault="00D62F43" w:rsidP="00D62F43">
          <w:pPr>
            <w:pStyle w:val="E440AA8239C3423A8F5486C444E246ED"/>
          </w:pPr>
          <w:r w:rsidRPr="00E7314A">
            <w:rPr>
              <w:lang w:bidi="cs-CZ"/>
            </w:rPr>
            <w:t>Lorem ipsum dolor</w:t>
          </w:r>
        </w:p>
      </w:docPartBody>
    </w:docPart>
    <w:docPart>
      <w:docPartPr>
        <w:name w:val="F769A1A5A07C492CB93F7E379380559A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80253AD3-D8F2-40FD-B4AA-250A4F6C06F8}"/>
      </w:docPartPr>
      <w:docPartBody>
        <w:p w:rsidR="000500C2" w:rsidRDefault="00D62F43" w:rsidP="00D62F43">
          <w:pPr>
            <w:pStyle w:val="F769A1A5A07C492CB93F7E379380559A"/>
          </w:pPr>
          <w:r w:rsidRPr="00E7314A">
            <w:rPr>
              <w:lang w:bidi="cs-CZ"/>
            </w:rPr>
            <w:t>Lorem ipsum dolor</w:t>
          </w:r>
        </w:p>
      </w:docPartBody>
    </w:docPart>
    <w:docPart>
      <w:docPartPr>
        <w:name w:val="7042AE5ECD204A87B8BEDF754ED4D9DC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F79F155A-6B31-463F-960C-B492815C8759}"/>
      </w:docPartPr>
      <w:docPartBody>
        <w:p w:rsidR="000500C2" w:rsidRDefault="000500C2" w:rsidP="000500C2">
          <w:pPr>
            <w:pStyle w:val="7042AE5ECD204A87B8BEDF754ED4D9DC"/>
          </w:pPr>
          <w:r w:rsidRPr="00E7314A">
            <w:rPr>
              <w:lang w:bidi="cs-CZ"/>
            </w:rPr>
            <w:t>Lorem ipsum dolor</w:t>
          </w:r>
        </w:p>
      </w:docPartBody>
    </w:docPart>
    <w:docPart>
      <w:docPartPr>
        <w:name w:val="00BBC75417324B6B8E1B67C699A3CFCB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D90219AD-3CC1-49D5-92DA-BC3D94F55432}"/>
      </w:docPartPr>
      <w:docPartBody>
        <w:p w:rsidR="000500C2" w:rsidRDefault="000500C2" w:rsidP="000500C2">
          <w:pPr>
            <w:pStyle w:val="00BBC75417324B6B8E1B67C699A3CFCB"/>
          </w:pPr>
          <w:r w:rsidRPr="00E7314A">
            <w:rPr>
              <w:lang w:bidi="cs-CZ"/>
            </w:rPr>
            <w:t>Lorem ipsum dolor</w:t>
          </w:r>
        </w:p>
      </w:docPartBody>
    </w:docPart>
    <w:docPart>
      <w:docPartPr>
        <w:name w:val="986DB2A099A44661B535CDA1387A4928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51B716A9-C5DB-431D-89F1-F6E48DB18BB5}"/>
      </w:docPartPr>
      <w:docPartBody>
        <w:p w:rsidR="005B1773" w:rsidRDefault="005B1773" w:rsidP="005B1773">
          <w:pPr>
            <w:pStyle w:val="986DB2A099A44661B535CDA1387A4928"/>
          </w:pPr>
          <w:r w:rsidRPr="00E7314A">
            <w:rPr>
              <w:lang w:bidi="cs-CZ"/>
            </w:rPr>
            <w:t>Lorem ipsum dolor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3CB1"/>
    <w:rsid w:val="000500C2"/>
    <w:rsid w:val="00133CB1"/>
    <w:rsid w:val="00574633"/>
    <w:rsid w:val="005B1773"/>
    <w:rsid w:val="005B38A3"/>
    <w:rsid w:val="00790372"/>
    <w:rsid w:val="007C62E0"/>
    <w:rsid w:val="0091608A"/>
    <w:rsid w:val="00A058B6"/>
    <w:rsid w:val="00A704D7"/>
    <w:rsid w:val="00C77296"/>
    <w:rsid w:val="00CE0F6F"/>
    <w:rsid w:val="00D37996"/>
    <w:rsid w:val="00D62F43"/>
    <w:rsid w:val="00EF3C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2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E94230FA71554BF694B323FDC0E0F756">
    <w:name w:val="E94230FA71554BF694B323FDC0E0F756"/>
  </w:style>
  <w:style w:type="paragraph" w:customStyle="1" w:styleId="E997ECFBEE67435D94B4DD79D2C74D02">
    <w:name w:val="E997ECFBEE67435D94B4DD79D2C74D02"/>
  </w:style>
  <w:style w:type="paragraph" w:customStyle="1" w:styleId="49C481B146E240C3BAC80A35D6E9B625">
    <w:name w:val="49C481B146E240C3BAC80A35D6E9B625"/>
  </w:style>
  <w:style w:type="paragraph" w:customStyle="1" w:styleId="1780FB90C5E344139C1D53E6AD5676D6">
    <w:name w:val="1780FB90C5E344139C1D53E6AD5676D6"/>
  </w:style>
  <w:style w:type="paragraph" w:customStyle="1" w:styleId="0FCA3E838DA1409C96A222C7C272EF96">
    <w:name w:val="0FCA3E838DA1409C96A222C7C272EF96"/>
  </w:style>
  <w:style w:type="paragraph" w:customStyle="1" w:styleId="FB7C685B18364E76BEABD3572B7FE140">
    <w:name w:val="FB7C685B18364E76BEABD3572B7FE140"/>
  </w:style>
  <w:style w:type="paragraph" w:customStyle="1" w:styleId="2BF3F42341CC419AA1452E96D43618D4">
    <w:name w:val="2BF3F42341CC419AA1452E96D43618D4"/>
  </w:style>
  <w:style w:type="paragraph" w:customStyle="1" w:styleId="F788E90B60154CCBB4AC3D2FE55B95CC">
    <w:name w:val="F788E90B60154CCBB4AC3D2FE55B95CC"/>
  </w:style>
  <w:style w:type="paragraph" w:customStyle="1" w:styleId="A6F82D26CD5D4299B1D96B4E229BD21D">
    <w:name w:val="A6F82D26CD5D4299B1D96B4E229BD21D"/>
  </w:style>
  <w:style w:type="paragraph" w:customStyle="1" w:styleId="7F97B47B2D1C4B76AE3F1DD6EB1659FF">
    <w:name w:val="7F97B47B2D1C4B76AE3F1DD6EB1659FF"/>
  </w:style>
  <w:style w:type="paragraph" w:customStyle="1" w:styleId="86D62B846A8E4848B9FA3850FAAE4442">
    <w:name w:val="86D62B846A8E4848B9FA3850FAAE4442"/>
  </w:style>
  <w:style w:type="paragraph" w:customStyle="1" w:styleId="E5B284A5B201430887335828AE396320">
    <w:name w:val="E5B284A5B201430887335828AE396320"/>
  </w:style>
  <w:style w:type="paragraph" w:customStyle="1" w:styleId="1AF2345B899440BA90E4CA89FC4E0082">
    <w:name w:val="1AF2345B899440BA90E4CA89FC4E0082"/>
  </w:style>
  <w:style w:type="paragraph" w:customStyle="1" w:styleId="689EF912B1B24C50BC1D355A2402F60B">
    <w:name w:val="689EF912B1B24C50BC1D355A2402F60B"/>
  </w:style>
  <w:style w:type="paragraph" w:customStyle="1" w:styleId="BEB41839DB344D1190C6A389E613EC5C">
    <w:name w:val="BEB41839DB344D1190C6A389E613EC5C"/>
  </w:style>
  <w:style w:type="paragraph" w:customStyle="1" w:styleId="AE1A6C4A4CBD4F5A9B399EA0529CB944">
    <w:name w:val="AE1A6C4A4CBD4F5A9B399EA0529CB944"/>
  </w:style>
  <w:style w:type="paragraph" w:customStyle="1" w:styleId="4FDE1BA70798472DB0168465626D9568">
    <w:name w:val="4FDE1BA70798472DB0168465626D9568"/>
  </w:style>
  <w:style w:type="paragraph" w:customStyle="1" w:styleId="812A1B44FC10448DAD823EA7E5213785">
    <w:name w:val="812A1B44FC10448DAD823EA7E5213785"/>
  </w:style>
  <w:style w:type="paragraph" w:customStyle="1" w:styleId="F4EE23C500BB47F1882517400990722B">
    <w:name w:val="F4EE23C500BB47F1882517400990722B"/>
  </w:style>
  <w:style w:type="paragraph" w:customStyle="1" w:styleId="ECA523EC07B748F391AC6A943FA03AE8">
    <w:name w:val="ECA523EC07B748F391AC6A943FA03AE8"/>
  </w:style>
  <w:style w:type="paragraph" w:customStyle="1" w:styleId="79D326DB22934239848CA214B6A8539F">
    <w:name w:val="79D326DB22934239848CA214B6A8539F"/>
  </w:style>
  <w:style w:type="paragraph" w:customStyle="1" w:styleId="955A9FE8A2AB48E0BB7A9069CE2BBC34">
    <w:name w:val="955A9FE8A2AB48E0BB7A9069CE2BBC34"/>
  </w:style>
  <w:style w:type="paragraph" w:customStyle="1" w:styleId="CBCDD4ECA395477EB6AF9CA2EC4FDA6D">
    <w:name w:val="CBCDD4ECA395477EB6AF9CA2EC4FDA6D"/>
  </w:style>
  <w:style w:type="paragraph" w:customStyle="1" w:styleId="0FD687CE4C5D45028BB1B584EF1BDAB5">
    <w:name w:val="0FD687CE4C5D45028BB1B584EF1BDAB5"/>
  </w:style>
  <w:style w:type="paragraph" w:customStyle="1" w:styleId="4283DBA9D3284197930195E22E6C1C16">
    <w:name w:val="4283DBA9D3284197930195E22E6C1C16"/>
  </w:style>
  <w:style w:type="paragraph" w:customStyle="1" w:styleId="6168BE6C8DC24273AB4A7DB3B74E01D8">
    <w:name w:val="6168BE6C8DC24273AB4A7DB3B74E01D8"/>
  </w:style>
  <w:style w:type="paragraph" w:customStyle="1" w:styleId="45871DAA47044FCAA69D3F06BB27A0B1">
    <w:name w:val="45871DAA47044FCAA69D3F06BB27A0B1"/>
  </w:style>
  <w:style w:type="paragraph" w:customStyle="1" w:styleId="1B88CDB0744F49CCAD0AE37D5AC0C815">
    <w:name w:val="1B88CDB0744F49CCAD0AE37D5AC0C815"/>
  </w:style>
  <w:style w:type="paragraph" w:customStyle="1" w:styleId="C14B78EBBBC5453994B869202E67453F">
    <w:name w:val="C14B78EBBBC5453994B869202E67453F"/>
  </w:style>
  <w:style w:type="paragraph" w:customStyle="1" w:styleId="362892412FB44F72860BCCF175D7F8B2">
    <w:name w:val="362892412FB44F72860BCCF175D7F8B2"/>
  </w:style>
  <w:style w:type="paragraph" w:customStyle="1" w:styleId="8C5DB5C9E12848ABA3FF3A93BEEE8AF7">
    <w:name w:val="8C5DB5C9E12848ABA3FF3A93BEEE8AF7"/>
  </w:style>
  <w:style w:type="paragraph" w:customStyle="1" w:styleId="A733EC787842482D950E9BFCBB8B1661">
    <w:name w:val="A733EC787842482D950E9BFCBB8B1661"/>
  </w:style>
  <w:style w:type="paragraph" w:customStyle="1" w:styleId="1DD73EC2B062418F9DA3D1B1EAD92784">
    <w:name w:val="1DD73EC2B062418F9DA3D1B1EAD92784"/>
  </w:style>
  <w:style w:type="paragraph" w:customStyle="1" w:styleId="3F890528463E40AA8F75C8FA78C4C2F7">
    <w:name w:val="3F890528463E40AA8F75C8FA78C4C2F7"/>
  </w:style>
  <w:style w:type="paragraph" w:customStyle="1" w:styleId="657ABDC4943C486381D6AADA860BC5B0">
    <w:name w:val="657ABDC4943C486381D6AADA860BC5B0"/>
  </w:style>
  <w:style w:type="paragraph" w:styleId="Zkladntext">
    <w:name w:val="Body Text"/>
    <w:basedOn w:val="Normln"/>
    <w:link w:val="ZkladntextChar"/>
    <w:uiPriority w:val="2"/>
    <w:semiHidden/>
    <w:qFormat/>
    <w:rsid w:val="00A058B6"/>
    <w:pPr>
      <w:widowControl w:val="0"/>
      <w:autoSpaceDE w:val="0"/>
      <w:autoSpaceDN w:val="0"/>
      <w:spacing w:after="0" w:line="240" w:lineRule="auto"/>
    </w:pPr>
    <w:rPr>
      <w:rFonts w:eastAsiaTheme="minorHAnsi"/>
      <w:sz w:val="24"/>
      <w:szCs w:val="24"/>
      <w:lang w:eastAsia="en-US"/>
    </w:rPr>
  </w:style>
  <w:style w:type="character" w:customStyle="1" w:styleId="ZkladntextChar">
    <w:name w:val="Základní text Char"/>
    <w:basedOn w:val="Standardnpsmoodstavce"/>
    <w:link w:val="Zkladntext"/>
    <w:uiPriority w:val="2"/>
    <w:semiHidden/>
    <w:rsid w:val="00A058B6"/>
    <w:rPr>
      <w:rFonts w:eastAsiaTheme="minorHAnsi"/>
      <w:sz w:val="24"/>
      <w:szCs w:val="24"/>
      <w:lang w:eastAsia="en-US"/>
    </w:rPr>
  </w:style>
  <w:style w:type="paragraph" w:customStyle="1" w:styleId="08BF3FFB19034FB0B5FAD017FBD44999">
    <w:name w:val="08BF3FFB19034FB0B5FAD017FBD44999"/>
  </w:style>
  <w:style w:type="paragraph" w:customStyle="1" w:styleId="8640CDDBA1D444999006F906041572DD">
    <w:name w:val="8640CDDBA1D444999006F906041572DD"/>
  </w:style>
  <w:style w:type="paragraph" w:customStyle="1" w:styleId="77A251129B86419EB6FEC9A369AEE665">
    <w:name w:val="77A251129B86419EB6FEC9A369AEE665"/>
  </w:style>
  <w:style w:type="paragraph" w:customStyle="1" w:styleId="C1BEDE154455488EA4BF463E7A2E5458">
    <w:name w:val="C1BEDE154455488EA4BF463E7A2E5458"/>
  </w:style>
  <w:style w:type="paragraph" w:customStyle="1" w:styleId="EAA9EC86505C43D69BBFFDAC8D658217">
    <w:name w:val="EAA9EC86505C43D69BBFFDAC8D658217"/>
  </w:style>
  <w:style w:type="paragraph" w:customStyle="1" w:styleId="163063D1CFF448ACAA627C67579A59A5">
    <w:name w:val="163063D1CFF448ACAA627C67579A59A5"/>
  </w:style>
  <w:style w:type="paragraph" w:customStyle="1" w:styleId="994493DBCEA04780B4CC12D7CFB972EC">
    <w:name w:val="994493DBCEA04780B4CC12D7CFB972EC"/>
  </w:style>
  <w:style w:type="paragraph" w:customStyle="1" w:styleId="0DC428DC1ACD47C4A61338227F4F1650">
    <w:name w:val="0DC428DC1ACD47C4A61338227F4F1650"/>
  </w:style>
  <w:style w:type="paragraph" w:customStyle="1" w:styleId="11C4F71BC95441D2B166FC5B208F90C5">
    <w:name w:val="11C4F71BC95441D2B166FC5B208F90C5"/>
  </w:style>
  <w:style w:type="paragraph" w:customStyle="1" w:styleId="6D2E3EDBCF054526ABFC011F5F6E8394">
    <w:name w:val="6D2E3EDBCF054526ABFC011F5F6E8394"/>
  </w:style>
  <w:style w:type="paragraph" w:customStyle="1" w:styleId="EE34233F8C954437B6BF8511E0943B3B">
    <w:name w:val="EE34233F8C954437B6BF8511E0943B3B"/>
  </w:style>
  <w:style w:type="paragraph" w:customStyle="1" w:styleId="E256F7D08FD54DE8859D75ADEA0BCAD2">
    <w:name w:val="E256F7D08FD54DE8859D75ADEA0BCAD2"/>
  </w:style>
  <w:style w:type="paragraph" w:customStyle="1" w:styleId="3A7C7D9462744112ABC659ABC207D65C">
    <w:name w:val="3A7C7D9462744112ABC659ABC207D65C"/>
  </w:style>
  <w:style w:type="paragraph" w:customStyle="1" w:styleId="B7A3734586E04042A4BCCD0CAEF48A7F">
    <w:name w:val="B7A3734586E04042A4BCCD0CAEF48A7F"/>
  </w:style>
  <w:style w:type="paragraph" w:customStyle="1" w:styleId="E639C90A0EC64D70966176212E5ED119">
    <w:name w:val="E639C90A0EC64D70966176212E5ED119"/>
  </w:style>
  <w:style w:type="paragraph" w:customStyle="1" w:styleId="109F63D7D9944F16A9BCA6CE950DBB1F">
    <w:name w:val="109F63D7D9944F16A9BCA6CE950DBB1F"/>
  </w:style>
  <w:style w:type="paragraph" w:customStyle="1" w:styleId="69F8728A8F524E25B337FB070B026D7E">
    <w:name w:val="69F8728A8F524E25B337FB070B026D7E"/>
  </w:style>
  <w:style w:type="paragraph" w:customStyle="1" w:styleId="C4AC6B34A48D4D87B20B4DE25BE00E9C">
    <w:name w:val="C4AC6B34A48D4D87B20B4DE25BE00E9C"/>
  </w:style>
  <w:style w:type="paragraph" w:customStyle="1" w:styleId="BDB9E77500E940C99EF1364939F8146A">
    <w:name w:val="BDB9E77500E940C99EF1364939F8146A"/>
  </w:style>
  <w:style w:type="paragraph" w:customStyle="1" w:styleId="38055EE74B2C4B49BA485D1D64C37851">
    <w:name w:val="38055EE74B2C4B49BA485D1D64C37851"/>
    <w:rsid w:val="00A058B6"/>
  </w:style>
  <w:style w:type="paragraph" w:customStyle="1" w:styleId="4A56B7D7502640CF96B5122AD6EE6ABB">
    <w:name w:val="4A56B7D7502640CF96B5122AD6EE6ABB"/>
    <w:rsid w:val="00A058B6"/>
  </w:style>
  <w:style w:type="paragraph" w:customStyle="1" w:styleId="2706304BA30340B18B5BFCCF2CA2959B">
    <w:name w:val="2706304BA30340B18B5BFCCF2CA2959B"/>
    <w:rsid w:val="00A058B6"/>
  </w:style>
  <w:style w:type="paragraph" w:customStyle="1" w:styleId="2E9EE248E3C348FEAE77C560077561A7">
    <w:name w:val="2E9EE248E3C348FEAE77C560077561A7"/>
    <w:rsid w:val="00A058B6"/>
  </w:style>
  <w:style w:type="paragraph" w:customStyle="1" w:styleId="3208404BD8AE44E0A0C2DA63A87FCC8B">
    <w:name w:val="3208404BD8AE44E0A0C2DA63A87FCC8B"/>
    <w:rsid w:val="00A058B6"/>
  </w:style>
  <w:style w:type="paragraph" w:customStyle="1" w:styleId="3225492222264E00A409BB65272AED89">
    <w:name w:val="3225492222264E00A409BB65272AED89"/>
    <w:rsid w:val="00A058B6"/>
  </w:style>
  <w:style w:type="paragraph" w:customStyle="1" w:styleId="F4954EAE63DA480B83723E6B4F54D681">
    <w:name w:val="F4954EAE63DA480B83723E6B4F54D681"/>
    <w:rsid w:val="00A058B6"/>
  </w:style>
  <w:style w:type="paragraph" w:customStyle="1" w:styleId="993A7604024A4D17BD7B5A8EB32FACF9">
    <w:name w:val="993A7604024A4D17BD7B5A8EB32FACF9"/>
    <w:rsid w:val="00A058B6"/>
  </w:style>
  <w:style w:type="paragraph" w:customStyle="1" w:styleId="B9380ACB65C5468699D4AE156ED69CEC">
    <w:name w:val="B9380ACB65C5468699D4AE156ED69CEC"/>
    <w:rsid w:val="00A058B6"/>
  </w:style>
  <w:style w:type="paragraph" w:customStyle="1" w:styleId="1A6EC07DC39342C9977C6C65E58BD1A1">
    <w:name w:val="1A6EC07DC39342C9977C6C65E58BD1A1"/>
    <w:rsid w:val="00A058B6"/>
  </w:style>
  <w:style w:type="paragraph" w:customStyle="1" w:styleId="BFCA68FDD8B2499FB2E8D5DB9ECD0A1F">
    <w:name w:val="BFCA68FDD8B2499FB2E8D5DB9ECD0A1F"/>
    <w:rsid w:val="00A058B6"/>
  </w:style>
  <w:style w:type="paragraph" w:customStyle="1" w:styleId="D9C6E77C7BED414FBE2A93B737816F23">
    <w:name w:val="D9C6E77C7BED414FBE2A93B737816F23"/>
    <w:rsid w:val="00A058B6"/>
  </w:style>
  <w:style w:type="paragraph" w:customStyle="1" w:styleId="418937F7C02746CEA360366E8151220E">
    <w:name w:val="418937F7C02746CEA360366E8151220E"/>
    <w:rsid w:val="00A058B6"/>
  </w:style>
  <w:style w:type="paragraph" w:customStyle="1" w:styleId="3D72BC5E03F744E8B93D4AF2013E2E6B">
    <w:name w:val="3D72BC5E03F744E8B93D4AF2013E2E6B"/>
    <w:rsid w:val="00A058B6"/>
  </w:style>
  <w:style w:type="paragraph" w:customStyle="1" w:styleId="52700EEFAAE841959CCC0427C5B631CB">
    <w:name w:val="52700EEFAAE841959CCC0427C5B631CB"/>
    <w:rsid w:val="00A058B6"/>
  </w:style>
  <w:style w:type="paragraph" w:customStyle="1" w:styleId="B6B793BE177C47D3AE83E2DA268610F1">
    <w:name w:val="B6B793BE177C47D3AE83E2DA268610F1"/>
    <w:rsid w:val="00A058B6"/>
  </w:style>
  <w:style w:type="paragraph" w:customStyle="1" w:styleId="950BBE854D3D4A308E6B56778DB83CBC">
    <w:name w:val="950BBE854D3D4A308E6B56778DB83CBC"/>
    <w:rsid w:val="00A058B6"/>
  </w:style>
  <w:style w:type="paragraph" w:customStyle="1" w:styleId="3E5C3921A7C94346A1C0CC9598C46EAF">
    <w:name w:val="3E5C3921A7C94346A1C0CC9598C46EAF"/>
    <w:rsid w:val="00A058B6"/>
  </w:style>
  <w:style w:type="paragraph" w:customStyle="1" w:styleId="D884FF0DD4DC47C8A42B4C699864CEE2">
    <w:name w:val="D884FF0DD4DC47C8A42B4C699864CEE2"/>
    <w:rsid w:val="00A058B6"/>
  </w:style>
  <w:style w:type="paragraph" w:customStyle="1" w:styleId="E736299339834E33BD8F2F7E47C5E1AE">
    <w:name w:val="E736299339834E33BD8F2F7E47C5E1AE"/>
    <w:rsid w:val="00A058B6"/>
  </w:style>
  <w:style w:type="paragraph" w:customStyle="1" w:styleId="AB80B52D96AE4D2D9415A7ED4DBF7CE0">
    <w:name w:val="AB80B52D96AE4D2D9415A7ED4DBF7CE0"/>
    <w:rsid w:val="00A058B6"/>
  </w:style>
  <w:style w:type="paragraph" w:customStyle="1" w:styleId="46953BD713774178ACF00FDCBB1C8ED8">
    <w:name w:val="46953BD713774178ACF00FDCBB1C8ED8"/>
    <w:rsid w:val="00A058B6"/>
  </w:style>
  <w:style w:type="paragraph" w:customStyle="1" w:styleId="EEED6541C2C546B9BC8B4F479B714AF7">
    <w:name w:val="EEED6541C2C546B9BC8B4F479B714AF7"/>
    <w:rsid w:val="00A058B6"/>
  </w:style>
  <w:style w:type="paragraph" w:customStyle="1" w:styleId="B7B2C2A5A3434471A6EBB1B5B742EC0B">
    <w:name w:val="B7B2C2A5A3434471A6EBB1B5B742EC0B"/>
    <w:rsid w:val="00A058B6"/>
  </w:style>
  <w:style w:type="paragraph" w:customStyle="1" w:styleId="E66D6EF1F37643E99F89CA1EABEF1B42">
    <w:name w:val="E66D6EF1F37643E99F89CA1EABEF1B42"/>
    <w:rsid w:val="00A058B6"/>
  </w:style>
  <w:style w:type="paragraph" w:customStyle="1" w:styleId="96861BAE7CB34390B376A2DCFA0C5076">
    <w:name w:val="96861BAE7CB34390B376A2DCFA0C5076"/>
    <w:rsid w:val="00A058B6"/>
  </w:style>
  <w:style w:type="paragraph" w:customStyle="1" w:styleId="D8E0DB7032AF488FADFB89069597CD7B">
    <w:name w:val="D8E0DB7032AF488FADFB89069597CD7B"/>
    <w:rsid w:val="00A058B6"/>
  </w:style>
  <w:style w:type="paragraph" w:customStyle="1" w:styleId="28DF8E67558A4CB78D641E955230EDE2">
    <w:name w:val="28DF8E67558A4CB78D641E955230EDE2"/>
    <w:rsid w:val="00A058B6"/>
  </w:style>
  <w:style w:type="paragraph" w:customStyle="1" w:styleId="D5FECAD78DED4AC6A1647A7F6D7647A2">
    <w:name w:val="D5FECAD78DED4AC6A1647A7F6D7647A2"/>
    <w:rsid w:val="00A058B6"/>
  </w:style>
  <w:style w:type="paragraph" w:customStyle="1" w:styleId="8EAE3A79A697458A9C404A42319C3B9F">
    <w:name w:val="8EAE3A79A697458A9C404A42319C3B9F"/>
    <w:rsid w:val="00A058B6"/>
  </w:style>
  <w:style w:type="paragraph" w:customStyle="1" w:styleId="62AF0CFA9FD34AF6B08015DF4166728B">
    <w:name w:val="62AF0CFA9FD34AF6B08015DF4166728B"/>
    <w:rsid w:val="00A058B6"/>
  </w:style>
  <w:style w:type="paragraph" w:customStyle="1" w:styleId="B06167EF68004DBDB7041437386DDD6A">
    <w:name w:val="B06167EF68004DBDB7041437386DDD6A"/>
    <w:rsid w:val="00A058B6"/>
  </w:style>
  <w:style w:type="paragraph" w:customStyle="1" w:styleId="66CBD15F33834A239FA0BD1D97B7592C">
    <w:name w:val="66CBD15F33834A239FA0BD1D97B7592C"/>
    <w:rsid w:val="00A058B6"/>
  </w:style>
  <w:style w:type="paragraph" w:customStyle="1" w:styleId="5AC7EAD1D39545E9891E6480D2D73B8C">
    <w:name w:val="5AC7EAD1D39545E9891E6480D2D73B8C"/>
    <w:rsid w:val="00A058B6"/>
  </w:style>
  <w:style w:type="paragraph" w:customStyle="1" w:styleId="031F51566F4F4756912C06C4D1EAB585">
    <w:name w:val="031F51566F4F4756912C06C4D1EAB585"/>
    <w:rsid w:val="00A058B6"/>
  </w:style>
  <w:style w:type="paragraph" w:customStyle="1" w:styleId="9789A07713B84FABB07CD56873C622CF">
    <w:name w:val="9789A07713B84FABB07CD56873C622CF"/>
    <w:rsid w:val="00A058B6"/>
  </w:style>
  <w:style w:type="paragraph" w:customStyle="1" w:styleId="3A988A8238B844209267A383CDCC1F49">
    <w:name w:val="3A988A8238B844209267A383CDCC1F49"/>
    <w:rsid w:val="00A058B6"/>
  </w:style>
  <w:style w:type="paragraph" w:customStyle="1" w:styleId="0BC22292418B4ECC98A340BCBD844A5B">
    <w:name w:val="0BC22292418B4ECC98A340BCBD844A5B"/>
    <w:rsid w:val="00A058B6"/>
  </w:style>
  <w:style w:type="paragraph" w:customStyle="1" w:styleId="9097B8FFB89D4B2386C025F92FC9E5AE">
    <w:name w:val="9097B8FFB89D4B2386C025F92FC9E5AE"/>
    <w:rsid w:val="00A058B6"/>
  </w:style>
  <w:style w:type="paragraph" w:customStyle="1" w:styleId="056CD1D264594B79B0414A97CBB47533">
    <w:name w:val="056CD1D264594B79B0414A97CBB47533"/>
    <w:rsid w:val="00A058B6"/>
  </w:style>
  <w:style w:type="paragraph" w:customStyle="1" w:styleId="1DA1A53521DE44B5BAE919885CF10FA3">
    <w:name w:val="1DA1A53521DE44B5BAE919885CF10FA3"/>
    <w:rsid w:val="00A058B6"/>
  </w:style>
  <w:style w:type="paragraph" w:customStyle="1" w:styleId="AC3BBAA19F9344FB80833B758EAFBC9E">
    <w:name w:val="AC3BBAA19F9344FB80833B758EAFBC9E"/>
    <w:rsid w:val="00A058B6"/>
  </w:style>
  <w:style w:type="paragraph" w:customStyle="1" w:styleId="857CD769E3184CEE8931BF72E7561762">
    <w:name w:val="857CD769E3184CEE8931BF72E7561762"/>
    <w:rsid w:val="00790372"/>
  </w:style>
  <w:style w:type="paragraph" w:customStyle="1" w:styleId="E9A213549E304803A877866F29383E36">
    <w:name w:val="E9A213549E304803A877866F29383E36"/>
    <w:rsid w:val="00D62F43"/>
  </w:style>
  <w:style w:type="paragraph" w:customStyle="1" w:styleId="7FBAE160A1664CD3A4F0887A13FD025D">
    <w:name w:val="7FBAE160A1664CD3A4F0887A13FD025D"/>
    <w:rsid w:val="00D62F43"/>
  </w:style>
  <w:style w:type="paragraph" w:customStyle="1" w:styleId="9CEE7EDCD455442884B90812B57F31B6">
    <w:name w:val="9CEE7EDCD455442884B90812B57F31B6"/>
    <w:rsid w:val="00D62F43"/>
  </w:style>
  <w:style w:type="paragraph" w:customStyle="1" w:styleId="E6CA95CF94EC48AFAEEF4421565A3CA7">
    <w:name w:val="E6CA95CF94EC48AFAEEF4421565A3CA7"/>
    <w:rsid w:val="00D62F43"/>
  </w:style>
  <w:style w:type="paragraph" w:customStyle="1" w:styleId="E440AA8239C3423A8F5486C444E246ED">
    <w:name w:val="E440AA8239C3423A8F5486C444E246ED"/>
    <w:rsid w:val="00D62F43"/>
  </w:style>
  <w:style w:type="paragraph" w:customStyle="1" w:styleId="F769A1A5A07C492CB93F7E379380559A">
    <w:name w:val="F769A1A5A07C492CB93F7E379380559A"/>
    <w:rsid w:val="00D62F43"/>
  </w:style>
  <w:style w:type="paragraph" w:customStyle="1" w:styleId="AE494F4BF89D45A4BA7FEBEA7206E93B">
    <w:name w:val="AE494F4BF89D45A4BA7FEBEA7206E93B"/>
    <w:rsid w:val="000500C2"/>
  </w:style>
  <w:style w:type="paragraph" w:customStyle="1" w:styleId="5A0DF3DD793B432797C6A00979FA6B21">
    <w:name w:val="5A0DF3DD793B432797C6A00979FA6B21"/>
    <w:rsid w:val="000500C2"/>
  </w:style>
  <w:style w:type="paragraph" w:customStyle="1" w:styleId="B43DDECAF5C8492E92CFCD708932E3DE">
    <w:name w:val="B43DDECAF5C8492E92CFCD708932E3DE"/>
    <w:rsid w:val="000500C2"/>
  </w:style>
  <w:style w:type="paragraph" w:customStyle="1" w:styleId="D65DCC543C734BF28A19FED606895E37">
    <w:name w:val="D65DCC543C734BF28A19FED606895E37"/>
    <w:rsid w:val="000500C2"/>
  </w:style>
  <w:style w:type="paragraph" w:customStyle="1" w:styleId="C51035155C574BB9A3CF4840F948FBD1">
    <w:name w:val="C51035155C574BB9A3CF4840F948FBD1"/>
    <w:rsid w:val="000500C2"/>
  </w:style>
  <w:style w:type="paragraph" w:customStyle="1" w:styleId="7042AE5ECD204A87B8BEDF754ED4D9DC">
    <w:name w:val="7042AE5ECD204A87B8BEDF754ED4D9DC"/>
    <w:rsid w:val="000500C2"/>
  </w:style>
  <w:style w:type="paragraph" w:customStyle="1" w:styleId="E999DF7DF4054069B76F77243AE672C3">
    <w:name w:val="E999DF7DF4054069B76F77243AE672C3"/>
    <w:rsid w:val="000500C2"/>
  </w:style>
  <w:style w:type="paragraph" w:customStyle="1" w:styleId="624422C78A11453D8C1831DDD901EC4E">
    <w:name w:val="624422C78A11453D8C1831DDD901EC4E"/>
    <w:rsid w:val="000500C2"/>
  </w:style>
  <w:style w:type="paragraph" w:customStyle="1" w:styleId="00BBC75417324B6B8E1B67C699A3CFCB">
    <w:name w:val="00BBC75417324B6B8E1B67C699A3CFCB"/>
    <w:rsid w:val="000500C2"/>
  </w:style>
  <w:style w:type="paragraph" w:customStyle="1" w:styleId="986DB2A099A44661B535CDA1387A4928">
    <w:name w:val="986DB2A099A44661B535CDA1387A4928"/>
    <w:rsid w:val="005B1773"/>
  </w:style>
  <w:style w:type="paragraph" w:customStyle="1" w:styleId="931F3DE78E5F409686ED9A3382A4B2E4">
    <w:name w:val="931F3DE78E5F409686ED9A3382A4B2E4"/>
    <w:rsid w:val="005B1773"/>
  </w:style>
  <w:style w:type="paragraph" w:customStyle="1" w:styleId="1112CDB0AB8049828EFE50FF83ADAAF6">
    <w:name w:val="1112CDB0AB8049828EFE50FF83ADAAF6"/>
    <w:rsid w:val="005B1773"/>
  </w:style>
  <w:style w:type="paragraph" w:customStyle="1" w:styleId="702B8167F90149A8946E360E11ABF3F0">
    <w:name w:val="702B8167F90149A8946E360E11ABF3F0"/>
    <w:rsid w:val="005B177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ustom 41">
      <a:majorFont>
        <a:latin typeface="Rockwell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>ZIMA – jaro </Abstract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9677210f24a1be23c92c90fd886aa0aa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60e05723c5c1908df1a1a4ebf11d344e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31A1A3C4-DFA2-476E-BE35-606B2D83FE57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CCF57C0D-354D-4586-A736-D4DCCBD1A99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841FE6A-9808-45FE-AF70-47382E7DC45B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CA95064C-A53D-459D-96DC-CE168E42E4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Tradiční noviny</Template>
  <TotalTime>0</TotalTime>
  <Pages>1</Pages>
  <Words>1314</Words>
  <Characters>7754</Characters>
  <Application>Microsoft Office Word</Application>
  <DocSecurity>0</DocSecurity>
  <Lines>64</Lines>
  <Paragraphs>18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ŠKOLNÍ NOVINY</vt:lpstr>
      <vt:lpstr>Newspaper</vt:lpstr>
    </vt:vector>
  </TitlesOfParts>
  <Company/>
  <LinksUpToDate>false</LinksUpToDate>
  <CharactersWithSpaces>9050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ŠKOLNÍ NOVINY</dc:title>
  <dc:creator/>
  <cp:lastModifiedBy/>
  <cp:revision>1</cp:revision>
  <dcterms:created xsi:type="dcterms:W3CDTF">2021-11-11T14:32:00Z</dcterms:created>
  <dcterms:modified xsi:type="dcterms:W3CDTF">2022-03-18T10:17:00Z</dcterms:modified>
  <cp:category>2022</cp:category>
  <cp:contentStatus>2. vydání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